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Y="-969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8E7CDE" w:rsidRPr="00DD1B13" w14:paraId="2791D97B" w14:textId="77777777" w:rsidTr="008E7CDE">
        <w:tc>
          <w:tcPr>
            <w:tcW w:w="996" w:type="dxa"/>
          </w:tcPr>
          <w:p w14:paraId="17ACC3ED" w14:textId="77777777" w:rsidR="008E7CDE" w:rsidRPr="00DD1B13" w:rsidRDefault="0009754D" w:rsidP="008E7CDE">
            <w:pPr>
              <w:keepNext/>
              <w:autoSpaceDE w:val="0"/>
              <w:autoSpaceDN w:val="0"/>
              <w:adjustRightInd w:val="0"/>
              <w:outlineLvl w:val="0"/>
              <w:rPr>
                <w:rFonts w:ascii="Arial" w:hAnsi="Arial" w:cs="Arial"/>
              </w:rPr>
            </w:pPr>
            <w:bookmarkStart w:id="0" w:name="_Toc376776737"/>
            <w:bookmarkStart w:id="1" w:name="_Toc376777102"/>
            <w:bookmarkStart w:id="2" w:name="_Toc376777891"/>
            <w:r>
              <w:rPr>
                <w:rFonts w:ascii="Arial" w:hAnsi="Arial" w:cs="Arial"/>
                <w:noProof/>
                <w:lang w:val="es-CL" w:eastAsia="es-CL"/>
              </w:rPr>
              <w:drawing>
                <wp:inline distT="0" distB="0" distL="0" distR="0" wp14:anchorId="49C237CA" wp14:editId="3AE32DA1">
                  <wp:extent cx="476250" cy="571500"/>
                  <wp:effectExtent l="0" t="0" r="0" b="0"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</w:p>
        </w:tc>
        <w:tc>
          <w:tcPr>
            <w:tcW w:w="3268" w:type="dxa"/>
          </w:tcPr>
          <w:p w14:paraId="59E5092D" w14:textId="77777777" w:rsidR="008E7CDE" w:rsidRPr="00DD1B13" w:rsidRDefault="008E7CDE" w:rsidP="008E7CDE">
            <w:pPr>
              <w:rPr>
                <w:rFonts w:ascii="Arial" w:hAnsi="Arial" w:cs="Arial"/>
                <w:sz w:val="16"/>
                <w:szCs w:val="16"/>
              </w:rPr>
            </w:pPr>
            <w:r w:rsidRPr="00DD1B13"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429DF863" w14:textId="77777777" w:rsidR="008E7CDE" w:rsidRPr="00DD1B13" w:rsidRDefault="008E7CDE" w:rsidP="008E7CDE">
            <w:pPr>
              <w:rPr>
                <w:rFonts w:ascii="Arial" w:hAnsi="Arial" w:cs="Arial"/>
                <w:sz w:val="16"/>
                <w:szCs w:val="16"/>
              </w:rPr>
            </w:pPr>
            <w:r w:rsidRPr="00DD1B13"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414EBD2A" w14:textId="77777777" w:rsidR="008E7CDE" w:rsidRPr="00DD1B13" w:rsidRDefault="008E7CDE" w:rsidP="008E7CDE">
            <w:pPr>
              <w:rPr>
                <w:rFonts w:ascii="Arial" w:hAnsi="Arial" w:cs="Arial"/>
                <w:sz w:val="16"/>
                <w:szCs w:val="16"/>
              </w:rPr>
            </w:pPr>
            <w:r w:rsidRPr="00DD1B13"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04BBCDE0" w14:textId="77777777" w:rsidR="008E7CDE" w:rsidRDefault="008E7CDE" w:rsidP="008E7C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33D5C725" w14:textId="77777777" w:rsidR="008E7CDE" w:rsidRPr="00DD1B13" w:rsidRDefault="008E7CDE" w:rsidP="008E7C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Profesor</w:t>
            </w:r>
            <w:r w:rsidR="00C642D7">
              <w:rPr>
                <w:rFonts w:ascii="Arial" w:hAnsi="Arial" w:cs="Arial"/>
                <w:sz w:val="16"/>
                <w:szCs w:val="16"/>
              </w:rPr>
              <w:t>: Ana Salamanca M.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B4595D5" w14:textId="77777777" w:rsidR="008E7CDE" w:rsidRPr="00DD1B13" w:rsidRDefault="008E7CDE" w:rsidP="008E7CD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1511A01" w14:textId="77777777" w:rsidR="008E7CDE" w:rsidRDefault="008E7CDE" w:rsidP="009503F1">
      <w:pPr>
        <w:pStyle w:val="Sinespaciado2"/>
        <w:jc w:val="center"/>
        <w:rPr>
          <w:rFonts w:cs="Calibri"/>
          <w:b/>
          <w:sz w:val="24"/>
        </w:rPr>
      </w:pPr>
    </w:p>
    <w:p w14:paraId="3F5F556E" w14:textId="174AE3B9" w:rsidR="009B5096" w:rsidRPr="008E7CDE" w:rsidRDefault="00C638B0" w:rsidP="009503F1">
      <w:pPr>
        <w:pStyle w:val="Sinespaciado2"/>
        <w:jc w:val="center"/>
        <w:rPr>
          <w:rFonts w:ascii="Arial" w:hAnsi="Arial" w:cs="Arial"/>
          <w:b/>
          <w:sz w:val="24"/>
          <w:szCs w:val="24"/>
        </w:rPr>
      </w:pPr>
      <w:r w:rsidRPr="008E7CDE">
        <w:rPr>
          <w:rFonts w:ascii="Arial" w:hAnsi="Arial" w:cs="Arial"/>
          <w:b/>
          <w:sz w:val="24"/>
          <w:szCs w:val="24"/>
        </w:rPr>
        <w:t>GU</w:t>
      </w:r>
      <w:r w:rsidR="00FB5C86">
        <w:rPr>
          <w:rFonts w:ascii="Arial" w:hAnsi="Arial" w:cs="Arial"/>
          <w:b/>
          <w:sz w:val="24"/>
          <w:szCs w:val="24"/>
        </w:rPr>
        <w:t>Í</w:t>
      </w:r>
      <w:r w:rsidRPr="008E7CDE">
        <w:rPr>
          <w:rFonts w:ascii="Arial" w:hAnsi="Arial" w:cs="Arial"/>
          <w:b/>
          <w:sz w:val="24"/>
          <w:szCs w:val="24"/>
        </w:rPr>
        <w:t>A PEDAG</w:t>
      </w:r>
      <w:r w:rsidR="009503F1" w:rsidRPr="008E7CDE">
        <w:rPr>
          <w:rFonts w:ascii="Arial" w:hAnsi="Arial" w:cs="Arial"/>
          <w:b/>
          <w:sz w:val="24"/>
          <w:szCs w:val="24"/>
        </w:rPr>
        <w:t xml:space="preserve">ÓGICA </w:t>
      </w:r>
      <w:r w:rsidR="001E61BC">
        <w:rPr>
          <w:rFonts w:ascii="Arial" w:hAnsi="Arial" w:cs="Arial"/>
          <w:b/>
          <w:sz w:val="24"/>
          <w:szCs w:val="24"/>
        </w:rPr>
        <w:t>N° 16</w:t>
      </w:r>
    </w:p>
    <w:p w14:paraId="475D3839" w14:textId="77777777" w:rsidR="00C642D7" w:rsidRPr="008E7CDE" w:rsidRDefault="009B5096" w:rsidP="00C642D7">
      <w:pPr>
        <w:pStyle w:val="Sinespaciado2"/>
        <w:jc w:val="center"/>
        <w:rPr>
          <w:rFonts w:ascii="Arial" w:hAnsi="Arial" w:cs="Arial"/>
          <w:b/>
          <w:sz w:val="24"/>
          <w:szCs w:val="24"/>
        </w:rPr>
      </w:pPr>
      <w:r w:rsidRPr="008E7CDE">
        <w:rPr>
          <w:rFonts w:ascii="Arial" w:hAnsi="Arial" w:cs="Arial"/>
          <w:b/>
          <w:sz w:val="24"/>
          <w:szCs w:val="24"/>
        </w:rPr>
        <w:t xml:space="preserve">PLAN DE APRENDIZAJE </w:t>
      </w:r>
      <w:r w:rsidR="00C642D7">
        <w:rPr>
          <w:rFonts w:ascii="Arial" w:hAnsi="Arial" w:cs="Arial"/>
          <w:b/>
          <w:sz w:val="24"/>
          <w:szCs w:val="24"/>
        </w:rPr>
        <w:t>REMOTO</w:t>
      </w:r>
    </w:p>
    <w:p w14:paraId="5E42C5B0" w14:textId="77777777" w:rsidR="00C638B0" w:rsidRPr="007F2A9D" w:rsidRDefault="00C638B0" w:rsidP="00C638B0">
      <w:pPr>
        <w:pStyle w:val="Sinespaciado2"/>
        <w:jc w:val="center"/>
        <w:rPr>
          <w:rFonts w:ascii="Arial" w:hAnsi="Arial" w:cs="Arial"/>
          <w:b/>
          <w:sz w:val="8"/>
          <w:szCs w:val="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127"/>
        <w:gridCol w:w="2566"/>
        <w:gridCol w:w="1686"/>
      </w:tblGrid>
      <w:tr w:rsidR="009503F1" w:rsidRPr="008E7CDE" w14:paraId="5A8A8312" w14:textId="77777777" w:rsidTr="00C74C0E">
        <w:tc>
          <w:tcPr>
            <w:tcW w:w="2943" w:type="dxa"/>
            <w:shd w:val="clear" w:color="auto" w:fill="DEEAF6"/>
          </w:tcPr>
          <w:p w14:paraId="42A6C8C1" w14:textId="77777777" w:rsidR="009503F1" w:rsidRPr="008E7CDE" w:rsidRDefault="008E7CDE" w:rsidP="00AB59A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8E7CDE">
              <w:rPr>
                <w:rFonts w:ascii="Arial" w:hAnsi="Arial" w:cs="Arial"/>
                <w:b/>
                <w:sz w:val="24"/>
                <w:szCs w:val="24"/>
                <w:lang w:val="es-CL"/>
              </w:rPr>
              <w:t>Nombre del</w:t>
            </w:r>
            <w:r w:rsidR="009503F1" w:rsidRPr="008E7CDE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 estudiante:</w:t>
            </w:r>
          </w:p>
        </w:tc>
        <w:tc>
          <w:tcPr>
            <w:tcW w:w="6379" w:type="dxa"/>
            <w:gridSpan w:val="3"/>
            <w:shd w:val="clear" w:color="auto" w:fill="auto"/>
          </w:tcPr>
          <w:p w14:paraId="6D252AA4" w14:textId="77777777" w:rsidR="009503F1" w:rsidRDefault="009503F1" w:rsidP="00AB59AF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  <w:p w14:paraId="13706976" w14:textId="071FE1C6" w:rsidR="00342E8D" w:rsidRPr="00C642D7" w:rsidRDefault="00342E8D" w:rsidP="00055E09">
            <w:pPr>
              <w:pStyle w:val="Sinespaciado"/>
              <w:rPr>
                <w:lang w:val="es-CL"/>
              </w:rPr>
            </w:pPr>
          </w:p>
        </w:tc>
      </w:tr>
      <w:tr w:rsidR="009503F1" w:rsidRPr="008E7CDE" w14:paraId="4628C4C3" w14:textId="77777777" w:rsidTr="00C74C0E">
        <w:tc>
          <w:tcPr>
            <w:tcW w:w="2943" w:type="dxa"/>
            <w:shd w:val="clear" w:color="auto" w:fill="DEEAF6"/>
          </w:tcPr>
          <w:p w14:paraId="0ED33404" w14:textId="77777777" w:rsidR="009503F1" w:rsidRPr="008E7CDE" w:rsidRDefault="009503F1" w:rsidP="003F6787">
            <w:pPr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8E7CDE">
              <w:rPr>
                <w:rFonts w:ascii="Arial" w:hAnsi="Arial" w:cs="Arial"/>
                <w:b/>
                <w:sz w:val="24"/>
                <w:szCs w:val="24"/>
                <w:lang w:val="es-CL"/>
              </w:rPr>
              <w:t>Profesor(a):</w:t>
            </w:r>
          </w:p>
        </w:tc>
        <w:tc>
          <w:tcPr>
            <w:tcW w:w="6379" w:type="dxa"/>
            <w:gridSpan w:val="3"/>
            <w:shd w:val="clear" w:color="auto" w:fill="auto"/>
          </w:tcPr>
          <w:p w14:paraId="577F3533" w14:textId="77777777" w:rsidR="009503F1" w:rsidRPr="005D2F55" w:rsidRDefault="00C642D7" w:rsidP="003F6787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5D2F55">
              <w:rPr>
                <w:rFonts w:ascii="Arial" w:hAnsi="Arial" w:cs="Arial"/>
                <w:sz w:val="24"/>
                <w:szCs w:val="24"/>
                <w:lang w:val="es-CL"/>
              </w:rPr>
              <w:t>Ana María Salamanca M.</w:t>
            </w:r>
          </w:p>
        </w:tc>
      </w:tr>
      <w:tr w:rsidR="009503F1" w:rsidRPr="008E7CDE" w14:paraId="0A44F84C" w14:textId="77777777" w:rsidTr="00C74C0E">
        <w:tc>
          <w:tcPr>
            <w:tcW w:w="2943" w:type="dxa"/>
            <w:shd w:val="clear" w:color="auto" w:fill="DEEAF6"/>
          </w:tcPr>
          <w:p w14:paraId="25114183" w14:textId="77777777" w:rsidR="009503F1" w:rsidRPr="008E7CDE" w:rsidRDefault="009503F1" w:rsidP="003F6787">
            <w:pPr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8E7CDE">
              <w:rPr>
                <w:rFonts w:ascii="Arial" w:hAnsi="Arial" w:cs="Arial"/>
                <w:b/>
                <w:sz w:val="24"/>
                <w:szCs w:val="24"/>
                <w:lang w:val="es-CL"/>
              </w:rPr>
              <w:t>Curso:</w:t>
            </w:r>
          </w:p>
        </w:tc>
        <w:tc>
          <w:tcPr>
            <w:tcW w:w="2127" w:type="dxa"/>
            <w:shd w:val="clear" w:color="auto" w:fill="auto"/>
          </w:tcPr>
          <w:p w14:paraId="220AFBCF" w14:textId="33B2E356" w:rsidR="009503F1" w:rsidRPr="005D2F55" w:rsidRDefault="00055E09" w:rsidP="003F6787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1er año básico</w:t>
            </w:r>
          </w:p>
        </w:tc>
        <w:tc>
          <w:tcPr>
            <w:tcW w:w="2566" w:type="dxa"/>
            <w:shd w:val="clear" w:color="auto" w:fill="DEEAF6"/>
          </w:tcPr>
          <w:p w14:paraId="1A6AF70A" w14:textId="77777777" w:rsidR="009503F1" w:rsidRPr="008E7CDE" w:rsidRDefault="009503F1" w:rsidP="003F6787">
            <w:pPr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8E7CDE">
              <w:rPr>
                <w:rFonts w:ascii="Arial" w:hAnsi="Arial" w:cs="Arial"/>
                <w:b/>
                <w:sz w:val="24"/>
                <w:szCs w:val="24"/>
                <w:lang w:val="es-CL"/>
              </w:rPr>
              <w:t>Asignatura:</w:t>
            </w:r>
          </w:p>
        </w:tc>
        <w:tc>
          <w:tcPr>
            <w:tcW w:w="1686" w:type="dxa"/>
            <w:shd w:val="clear" w:color="auto" w:fill="auto"/>
          </w:tcPr>
          <w:p w14:paraId="1493EF03" w14:textId="77777777" w:rsidR="009503F1" w:rsidRPr="005D2F55" w:rsidRDefault="00C642D7" w:rsidP="003F6787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5D2F55">
              <w:rPr>
                <w:rFonts w:ascii="Arial" w:hAnsi="Arial" w:cs="Arial"/>
                <w:sz w:val="24"/>
                <w:szCs w:val="24"/>
                <w:lang w:val="es-CL"/>
              </w:rPr>
              <w:t>Lenguaje</w:t>
            </w:r>
          </w:p>
        </w:tc>
      </w:tr>
      <w:tr w:rsidR="0067750F" w:rsidRPr="008E7CDE" w14:paraId="29410AD6" w14:textId="77777777" w:rsidTr="00C74C0E">
        <w:tc>
          <w:tcPr>
            <w:tcW w:w="2943" w:type="dxa"/>
            <w:shd w:val="clear" w:color="auto" w:fill="DEEAF6"/>
          </w:tcPr>
          <w:p w14:paraId="12F6238D" w14:textId="77777777" w:rsidR="0067750F" w:rsidRPr="008E7CDE" w:rsidRDefault="0067750F" w:rsidP="003F6787">
            <w:pPr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L"/>
              </w:rPr>
              <w:t>Fecha de envío:</w:t>
            </w:r>
          </w:p>
        </w:tc>
        <w:tc>
          <w:tcPr>
            <w:tcW w:w="2127" w:type="dxa"/>
            <w:shd w:val="clear" w:color="auto" w:fill="auto"/>
          </w:tcPr>
          <w:p w14:paraId="07BE8495" w14:textId="30233E18" w:rsidR="0067750F" w:rsidRPr="005D2F55" w:rsidRDefault="00055E09" w:rsidP="003F6787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30 – 10 - 2020</w:t>
            </w:r>
          </w:p>
        </w:tc>
        <w:tc>
          <w:tcPr>
            <w:tcW w:w="2566" w:type="dxa"/>
            <w:shd w:val="clear" w:color="auto" w:fill="DEEAF6"/>
          </w:tcPr>
          <w:p w14:paraId="32F10FFC" w14:textId="77777777" w:rsidR="0067750F" w:rsidRPr="008E7CDE" w:rsidRDefault="0067750F" w:rsidP="003F6787">
            <w:pPr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L"/>
              </w:rPr>
              <w:t>Fecha de recepción:</w:t>
            </w:r>
          </w:p>
        </w:tc>
        <w:tc>
          <w:tcPr>
            <w:tcW w:w="1686" w:type="dxa"/>
            <w:shd w:val="clear" w:color="auto" w:fill="auto"/>
          </w:tcPr>
          <w:p w14:paraId="64FF17CD" w14:textId="55D4802B" w:rsidR="0067750F" w:rsidRPr="00A321E8" w:rsidRDefault="00632F55" w:rsidP="003F6787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30 –</w:t>
            </w:r>
            <w:r>
              <w:rPr>
                <w:rFonts w:ascii="Arial" w:hAnsi="Arial" w:cs="Arial"/>
                <w:sz w:val="24"/>
                <w:szCs w:val="24"/>
                <w:lang w:val="es-CL"/>
              </w:rPr>
              <w:t>11</w:t>
            </w:r>
            <w:bookmarkStart w:id="3" w:name="_GoBack"/>
            <w:bookmarkEnd w:id="3"/>
            <w:r>
              <w:rPr>
                <w:rFonts w:ascii="Arial" w:hAnsi="Arial" w:cs="Arial"/>
                <w:sz w:val="24"/>
                <w:szCs w:val="24"/>
                <w:lang w:val="es-CL"/>
              </w:rPr>
              <w:t>- 2020</w:t>
            </w:r>
          </w:p>
        </w:tc>
      </w:tr>
    </w:tbl>
    <w:p w14:paraId="3F4974C8" w14:textId="77777777" w:rsidR="009503F1" w:rsidRPr="008E7CDE" w:rsidRDefault="009503F1" w:rsidP="003F6787">
      <w:pPr>
        <w:rPr>
          <w:rFonts w:ascii="Arial" w:hAnsi="Arial" w:cs="Arial"/>
          <w:b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237"/>
      </w:tblGrid>
      <w:tr w:rsidR="009503F1" w:rsidRPr="008E7CDE" w14:paraId="735CB465" w14:textId="77777777" w:rsidTr="00C74C0E">
        <w:tc>
          <w:tcPr>
            <w:tcW w:w="3085" w:type="dxa"/>
            <w:shd w:val="clear" w:color="auto" w:fill="DEEAF6"/>
          </w:tcPr>
          <w:p w14:paraId="0011E99D" w14:textId="392CC4F5" w:rsidR="009503F1" w:rsidRPr="008E7CDE" w:rsidRDefault="009503F1" w:rsidP="003F6787">
            <w:pPr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8E7CDE">
              <w:rPr>
                <w:rFonts w:ascii="Arial" w:hAnsi="Arial" w:cs="Arial"/>
                <w:b/>
                <w:sz w:val="24"/>
                <w:szCs w:val="24"/>
                <w:lang w:val="es-CL"/>
              </w:rPr>
              <w:t>Unidad N°</w:t>
            </w:r>
            <w:r w:rsidR="00CC75BC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 </w:t>
            </w:r>
            <w:r w:rsidR="007502B3">
              <w:rPr>
                <w:rFonts w:ascii="Arial" w:hAnsi="Arial" w:cs="Arial"/>
                <w:b/>
                <w:sz w:val="24"/>
                <w:szCs w:val="24"/>
                <w:lang w:val="es-CL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14:paraId="4A3BCE0D" w14:textId="14D5BC08" w:rsidR="009503F1" w:rsidRPr="005D2F55" w:rsidRDefault="0084785F" w:rsidP="003F6787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Tomo 3</w:t>
            </w:r>
            <w:r w:rsidR="00C642D7" w:rsidRPr="005D2F55">
              <w:rPr>
                <w:rFonts w:ascii="Arial" w:hAnsi="Arial" w:cs="Arial"/>
                <w:sz w:val="24"/>
                <w:szCs w:val="24"/>
                <w:lang w:val="es-CL"/>
              </w:rPr>
              <w:t xml:space="preserve"> </w:t>
            </w:r>
            <w:r w:rsidR="00316E26">
              <w:rPr>
                <w:rFonts w:ascii="Arial" w:hAnsi="Arial" w:cs="Arial"/>
                <w:sz w:val="24"/>
                <w:szCs w:val="24"/>
                <w:lang w:val="es-CL"/>
              </w:rPr>
              <w:t xml:space="preserve">y 4 </w:t>
            </w:r>
            <w:r w:rsidR="00C642D7" w:rsidRPr="005D2F55">
              <w:rPr>
                <w:rFonts w:ascii="Arial" w:hAnsi="Arial" w:cs="Arial"/>
                <w:sz w:val="24"/>
                <w:szCs w:val="24"/>
                <w:lang w:val="es-CL"/>
              </w:rPr>
              <w:t>Leo Primero</w:t>
            </w:r>
          </w:p>
        </w:tc>
      </w:tr>
      <w:tr w:rsidR="009503F1" w:rsidRPr="008E7CDE" w14:paraId="0CB308EB" w14:textId="77777777" w:rsidTr="00C74C0E">
        <w:tc>
          <w:tcPr>
            <w:tcW w:w="3085" w:type="dxa"/>
            <w:shd w:val="clear" w:color="auto" w:fill="DEEAF6"/>
          </w:tcPr>
          <w:p w14:paraId="46816ED7" w14:textId="77777777" w:rsidR="009503F1" w:rsidRPr="008E7CDE" w:rsidRDefault="009503F1" w:rsidP="003F6787">
            <w:pPr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8E7CDE">
              <w:rPr>
                <w:rFonts w:ascii="Arial" w:hAnsi="Arial" w:cs="Arial"/>
                <w:b/>
                <w:sz w:val="24"/>
                <w:szCs w:val="24"/>
                <w:lang w:val="es-CL"/>
              </w:rPr>
              <w:t>Instrucciones generales:</w:t>
            </w:r>
          </w:p>
        </w:tc>
        <w:tc>
          <w:tcPr>
            <w:tcW w:w="6237" w:type="dxa"/>
            <w:shd w:val="clear" w:color="auto" w:fill="auto"/>
          </w:tcPr>
          <w:p w14:paraId="6E861A86" w14:textId="77777777" w:rsidR="009503F1" w:rsidRPr="005D2F55" w:rsidRDefault="00464867" w:rsidP="003F6787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- Trabajar en compañía de un adulto.</w:t>
            </w:r>
          </w:p>
          <w:p w14:paraId="35BBCC56" w14:textId="5311EC92" w:rsidR="005D2F55" w:rsidRDefault="00464867" w:rsidP="003F6787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- </w:t>
            </w:r>
            <w:r w:rsidR="005D2F55" w:rsidRPr="005D2F55">
              <w:rPr>
                <w:rFonts w:ascii="Arial" w:hAnsi="Arial" w:cs="Arial"/>
                <w:sz w:val="24"/>
                <w:szCs w:val="24"/>
                <w:lang w:val="es-CL"/>
              </w:rPr>
              <w:t>Busca</w:t>
            </w:r>
            <w:r w:rsidR="00055E09">
              <w:rPr>
                <w:rFonts w:ascii="Arial" w:hAnsi="Arial" w:cs="Arial"/>
                <w:sz w:val="24"/>
                <w:szCs w:val="24"/>
                <w:lang w:val="es-CL"/>
              </w:rPr>
              <w:t>r</w:t>
            </w:r>
            <w:r w:rsidR="005D2F55" w:rsidRPr="005D2F55">
              <w:rPr>
                <w:rFonts w:ascii="Arial" w:hAnsi="Arial" w:cs="Arial"/>
                <w:sz w:val="24"/>
                <w:szCs w:val="24"/>
                <w:lang w:val="es-CL"/>
              </w:rPr>
              <w:t xml:space="preserve"> un lugar tranquilo y limpio para trabajar</w:t>
            </w:r>
            <w:r>
              <w:rPr>
                <w:rFonts w:ascii="Arial" w:hAnsi="Arial" w:cs="Arial"/>
                <w:sz w:val="24"/>
                <w:szCs w:val="24"/>
                <w:lang w:val="es-CL"/>
              </w:rPr>
              <w:t>.</w:t>
            </w:r>
          </w:p>
          <w:p w14:paraId="5DD55EEA" w14:textId="01E1AE08" w:rsidR="003F6787" w:rsidRDefault="003F6787" w:rsidP="003F6787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-</w:t>
            </w:r>
            <w:r w:rsidR="00342E8D">
              <w:rPr>
                <w:rFonts w:ascii="Arial" w:hAnsi="Arial" w:cs="Arial"/>
                <w:sz w:val="24"/>
                <w:szCs w:val="24"/>
                <w:lang w:val="es-CL"/>
              </w:rPr>
              <w:t xml:space="preserve"> E</w:t>
            </w:r>
            <w:r w:rsidR="00055E09">
              <w:rPr>
                <w:rFonts w:ascii="Arial" w:hAnsi="Arial" w:cs="Arial"/>
                <w:sz w:val="24"/>
                <w:szCs w:val="24"/>
                <w:lang w:val="es-CL"/>
              </w:rPr>
              <w:t>scribir</w:t>
            </w:r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 con letra manuscrita y con lápiz de mina.</w:t>
            </w:r>
          </w:p>
          <w:p w14:paraId="29B48084" w14:textId="6D691C6D" w:rsidR="00FB5C86" w:rsidRPr="005D2F55" w:rsidRDefault="00FB5C86" w:rsidP="003F6787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-Es fundamental que el estudiante escriba su nombre con su puño y letra.</w:t>
            </w:r>
          </w:p>
        </w:tc>
      </w:tr>
    </w:tbl>
    <w:p w14:paraId="4B69E55B" w14:textId="047F3119" w:rsidR="009503F1" w:rsidRPr="008E7CDE" w:rsidRDefault="009503F1" w:rsidP="003F6787">
      <w:pPr>
        <w:pStyle w:val="Sinespaciado2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5D2F55" w14:paraId="1F7443ED" w14:textId="77777777" w:rsidTr="00EC73DD">
        <w:tc>
          <w:tcPr>
            <w:tcW w:w="9322" w:type="dxa"/>
          </w:tcPr>
          <w:p w14:paraId="2138EF6B" w14:textId="77777777" w:rsidR="00CC5565" w:rsidRDefault="005D2F55" w:rsidP="00CC5565">
            <w:pPr>
              <w:pStyle w:val="Sinespaciado2"/>
              <w:jc w:val="both"/>
              <w:rPr>
                <w:rFonts w:ascii="Arial" w:hAnsi="Arial" w:cs="Arial"/>
                <w:b/>
                <w:sz w:val="24"/>
              </w:rPr>
            </w:pPr>
            <w:r w:rsidRPr="005D2F55">
              <w:rPr>
                <w:rFonts w:ascii="Arial" w:hAnsi="Arial" w:cs="Arial"/>
                <w:b/>
                <w:sz w:val="24"/>
                <w:u w:val="single"/>
              </w:rPr>
              <w:t>Objetivo</w:t>
            </w:r>
            <w:r w:rsidR="00A321E8">
              <w:rPr>
                <w:rFonts w:ascii="Arial" w:hAnsi="Arial" w:cs="Arial"/>
                <w:b/>
                <w:sz w:val="24"/>
                <w:u w:val="single"/>
              </w:rPr>
              <w:t>s</w:t>
            </w:r>
            <w:r>
              <w:rPr>
                <w:rFonts w:ascii="Arial" w:hAnsi="Arial" w:cs="Arial"/>
                <w:b/>
                <w:sz w:val="24"/>
              </w:rPr>
              <w:t xml:space="preserve">: </w:t>
            </w:r>
          </w:p>
          <w:p w14:paraId="79893EBE" w14:textId="2045A108" w:rsidR="005D2F55" w:rsidRDefault="00CC5565" w:rsidP="00CC5565">
            <w:pPr>
              <w:pStyle w:val="Sinespaciado2"/>
              <w:jc w:val="both"/>
              <w:rPr>
                <w:rFonts w:ascii="Arial" w:hAnsi="Arial" w:cs="Arial"/>
                <w:sz w:val="24"/>
                <w:lang w:val="es-CL"/>
              </w:rPr>
            </w:pPr>
            <w:r w:rsidRPr="00CC5565">
              <w:rPr>
                <w:rFonts w:ascii="Arial" w:hAnsi="Arial" w:cs="Arial"/>
                <w:sz w:val="24"/>
                <w:lang w:val="es-CL"/>
              </w:rPr>
              <w:t>OA_3 Identificar los sonidos que componen las palabras (conciencia fonológica) reconociendo, separando y combinando sus fonemas y sílabas.</w:t>
            </w:r>
          </w:p>
          <w:p w14:paraId="2A3F7C7C" w14:textId="01B1B072" w:rsidR="00CC5565" w:rsidRDefault="00CC5565" w:rsidP="00CC5565">
            <w:pPr>
              <w:pStyle w:val="Sinespaciado2"/>
              <w:jc w:val="both"/>
              <w:rPr>
                <w:rFonts w:ascii="Arial" w:hAnsi="Arial" w:cs="Arial"/>
                <w:sz w:val="24"/>
                <w:lang w:val="es-CL"/>
              </w:rPr>
            </w:pPr>
            <w:r w:rsidRPr="00CC5565">
              <w:rPr>
                <w:rFonts w:ascii="Arial" w:hAnsi="Arial" w:cs="Arial"/>
                <w:sz w:val="24"/>
                <w:lang w:val="es-CL"/>
              </w:rPr>
              <w:t>OA_15 Escribir con letra clara, separando las palabras con un espacio para que puedan ser leídas por otros con facilidad.</w:t>
            </w:r>
          </w:p>
          <w:p w14:paraId="1F6C7940" w14:textId="22E1223E" w:rsidR="00CC5565" w:rsidRPr="00055E09" w:rsidRDefault="00CC5565" w:rsidP="00055E09">
            <w:pPr>
              <w:pStyle w:val="Sinespaciado2"/>
              <w:rPr>
                <w:rFonts w:ascii="Arial" w:hAnsi="Arial" w:cs="Arial"/>
                <w:sz w:val="24"/>
                <w:lang w:val="es-CL"/>
              </w:rPr>
            </w:pPr>
            <w:r w:rsidRPr="00CC5565">
              <w:rPr>
                <w:rFonts w:ascii="Arial" w:hAnsi="Arial" w:cs="Arial"/>
                <w:sz w:val="24"/>
                <w:lang w:val="es-CL"/>
              </w:rPr>
              <w:t>OA 8: Demostrar comprensión de narraciones que aborde</w:t>
            </w:r>
            <w:r>
              <w:rPr>
                <w:rFonts w:ascii="Arial" w:hAnsi="Arial" w:cs="Arial"/>
                <w:sz w:val="24"/>
                <w:lang w:val="es-CL"/>
              </w:rPr>
              <w:t>n temas que les sean familiares…</w:t>
            </w:r>
          </w:p>
        </w:tc>
      </w:tr>
      <w:tr w:rsidR="006E3B9C" w14:paraId="3C3B5597" w14:textId="77777777" w:rsidTr="00EC73DD">
        <w:tc>
          <w:tcPr>
            <w:tcW w:w="9322" w:type="dxa"/>
          </w:tcPr>
          <w:p w14:paraId="4A5E8D00" w14:textId="284F0418" w:rsidR="00730E0B" w:rsidRPr="006E3B9C" w:rsidRDefault="006E3B9C" w:rsidP="003F6787">
            <w:pPr>
              <w:pStyle w:val="Sinespaciado2"/>
              <w:jc w:val="both"/>
              <w:rPr>
                <w:rFonts w:ascii="Arial" w:hAnsi="Arial" w:cs="Arial"/>
                <w:sz w:val="24"/>
              </w:rPr>
            </w:pPr>
            <w:r w:rsidRPr="006E3B9C">
              <w:rPr>
                <w:rFonts w:ascii="Arial" w:hAnsi="Arial" w:cs="Arial"/>
                <w:b/>
                <w:sz w:val="24"/>
                <w:u w:val="single"/>
              </w:rPr>
              <w:t>Contenidos</w:t>
            </w:r>
            <w:r>
              <w:rPr>
                <w:rFonts w:ascii="Arial" w:hAnsi="Arial" w:cs="Arial"/>
                <w:b/>
                <w:sz w:val="24"/>
              </w:rPr>
              <w:t>:</w:t>
            </w:r>
            <w:r w:rsidR="00585572">
              <w:rPr>
                <w:rFonts w:ascii="Arial" w:hAnsi="Arial" w:cs="Arial"/>
                <w:b/>
                <w:sz w:val="24"/>
              </w:rPr>
              <w:t xml:space="preserve"> </w:t>
            </w:r>
            <w:r w:rsidR="00A825A6">
              <w:rPr>
                <w:rFonts w:ascii="Arial" w:hAnsi="Arial" w:cs="Arial"/>
                <w:sz w:val="24"/>
              </w:rPr>
              <w:t>Consonantes</w:t>
            </w:r>
            <w:r w:rsidR="001B2C0F">
              <w:rPr>
                <w:rFonts w:ascii="Arial" w:hAnsi="Arial" w:cs="Arial"/>
                <w:sz w:val="24"/>
              </w:rPr>
              <w:t xml:space="preserve"> Y, Z, Ll, W</w:t>
            </w:r>
            <w:r w:rsidR="00CC5565">
              <w:rPr>
                <w:rFonts w:ascii="Arial" w:hAnsi="Arial" w:cs="Arial"/>
                <w:sz w:val="24"/>
              </w:rPr>
              <w:t>.</w:t>
            </w:r>
          </w:p>
          <w:p w14:paraId="285411CB" w14:textId="77777777" w:rsidR="006E3B9C" w:rsidRPr="006E3B9C" w:rsidRDefault="00730E0B" w:rsidP="003F6787">
            <w:pPr>
              <w:pStyle w:val="Sinespaciado2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   Comprensión lectora.</w:t>
            </w:r>
          </w:p>
        </w:tc>
      </w:tr>
    </w:tbl>
    <w:p w14:paraId="4B4F4836" w14:textId="77777777" w:rsidR="009B5096" w:rsidRDefault="009B5096" w:rsidP="00055E09">
      <w:pPr>
        <w:pStyle w:val="Sinespaciado2"/>
        <w:jc w:val="center"/>
        <w:rPr>
          <w:rFonts w:ascii="Comic Sans MS" w:hAnsi="Comic Sans MS" w:cs="Arial"/>
          <w:b/>
        </w:rPr>
      </w:pPr>
    </w:p>
    <w:p w14:paraId="1957D285" w14:textId="6E4A875C" w:rsidR="00754494" w:rsidRDefault="007502B3" w:rsidP="00055E09">
      <w:pPr>
        <w:jc w:val="center"/>
        <w:rPr>
          <w:rFonts w:ascii="Arial" w:hAnsi="Arial" w:cs="Arial"/>
          <w:sz w:val="28"/>
          <w:highlight w:val="cyan"/>
          <w:lang w:eastAsia="en-US"/>
        </w:rPr>
      </w:pPr>
      <w:r>
        <w:rPr>
          <w:rFonts w:ascii="Arial" w:hAnsi="Arial" w:cs="Arial"/>
          <w:sz w:val="28"/>
          <w:highlight w:val="cyan"/>
          <w:lang w:eastAsia="en-US"/>
        </w:rPr>
        <w:t>¡COMENCEMOS! OBSERVA LO SIGUIEN</w:t>
      </w:r>
      <w:r w:rsidR="00856C59">
        <w:rPr>
          <w:rFonts w:ascii="Arial" w:hAnsi="Arial" w:cs="Arial"/>
          <w:sz w:val="28"/>
          <w:highlight w:val="cyan"/>
          <w:lang w:eastAsia="en-US"/>
        </w:rPr>
        <w:t>T</w:t>
      </w:r>
      <w:r>
        <w:rPr>
          <w:rFonts w:ascii="Arial" w:hAnsi="Arial" w:cs="Arial"/>
          <w:sz w:val="28"/>
          <w:highlight w:val="cyan"/>
          <w:lang w:eastAsia="en-US"/>
        </w:rPr>
        <w:t>E</w:t>
      </w:r>
    </w:p>
    <w:p w14:paraId="6FD9E674" w14:textId="292ACD96" w:rsidR="00856C59" w:rsidRDefault="00055E09" w:rsidP="00055E09">
      <w:pPr>
        <w:jc w:val="center"/>
        <w:rPr>
          <w:rFonts w:ascii="Arial" w:hAnsi="Arial" w:cs="Arial"/>
          <w:sz w:val="28"/>
          <w:highlight w:val="cyan"/>
          <w:lang w:eastAsia="en-US"/>
        </w:rPr>
      </w:pPr>
      <w:r w:rsidRPr="00856C59">
        <w:rPr>
          <w:rFonts w:ascii="Arial" w:hAnsi="Arial" w:cs="Arial"/>
          <w:noProof/>
          <w:sz w:val="28"/>
          <w:highlight w:val="cyan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69E6D2" wp14:editId="142A29C1">
                <wp:simplePos x="0" y="0"/>
                <wp:positionH relativeFrom="column">
                  <wp:posOffset>3387090</wp:posOffset>
                </wp:positionH>
                <wp:positionV relativeFrom="paragraph">
                  <wp:posOffset>140970</wp:posOffset>
                </wp:positionV>
                <wp:extent cx="1057275" cy="1403985"/>
                <wp:effectExtent l="0" t="0" r="28575" b="139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8EB2" w14:textId="5DE322ED" w:rsidR="005104C5" w:rsidRPr="00856C59" w:rsidRDefault="005104C5" w:rsidP="00856C5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  <w:t>Imprenta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69E6D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6.7pt;margin-top:11.1pt;width:83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" fillcolor="yellow">
                <v:textbox style="mso-fit-shape-to-text:t">
                  <w:txbxContent>
                    <w:p w14:paraId="56B18EB2" w14:textId="5DE322ED" w:rsidR="005104C5" w:rsidRPr="00856C59" w:rsidRDefault="005104C5" w:rsidP="00856C59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s-MX"/>
                        </w:rPr>
                        <w:t>Imprenta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val="es-CL" w:eastAsia="es-CL"/>
        </w:rPr>
        <w:drawing>
          <wp:anchor distT="0" distB="0" distL="114300" distR="114300" simplePos="0" relativeHeight="251745280" behindDoc="1" locked="0" layoutInCell="1" allowOverlap="1" wp14:anchorId="0D342861" wp14:editId="5ECE65E4">
            <wp:simplePos x="0" y="0"/>
            <wp:positionH relativeFrom="column">
              <wp:posOffset>1472565</wp:posOffset>
            </wp:positionH>
            <wp:positionV relativeFrom="paragraph">
              <wp:posOffset>38100</wp:posOffset>
            </wp:positionV>
            <wp:extent cx="2189480" cy="2428875"/>
            <wp:effectExtent l="0" t="0" r="1270" b="9525"/>
            <wp:wrapThrough wrapText="bothSides">
              <wp:wrapPolygon edited="0">
                <wp:start x="0" y="0"/>
                <wp:lineTo x="0" y="21515"/>
                <wp:lineTo x="21425" y="21515"/>
                <wp:lineTo x="21425" y="0"/>
                <wp:lineTo x="0" y="0"/>
              </wp:wrapPolygon>
            </wp:wrapThrough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AF61E" w14:textId="2907BEAD" w:rsidR="00856C59" w:rsidRDefault="00856C59" w:rsidP="00055E09">
      <w:pPr>
        <w:jc w:val="center"/>
        <w:rPr>
          <w:rFonts w:ascii="Arial" w:hAnsi="Arial" w:cs="Arial"/>
          <w:sz w:val="28"/>
          <w:highlight w:val="cyan"/>
          <w:lang w:eastAsia="en-US"/>
        </w:rPr>
      </w:pPr>
    </w:p>
    <w:p w14:paraId="2B132909" w14:textId="1DA1F91C" w:rsidR="007502B3" w:rsidRDefault="00CC5565" w:rsidP="00055E09">
      <w:pPr>
        <w:jc w:val="center"/>
        <w:rPr>
          <w:rFonts w:ascii="Arial" w:hAnsi="Arial" w:cs="Arial"/>
          <w:sz w:val="28"/>
          <w:highlight w:val="cyan"/>
          <w:lang w:eastAsia="en-US"/>
        </w:rPr>
      </w:pPr>
      <w:r w:rsidRPr="00856C59">
        <w:rPr>
          <w:rFonts w:ascii="Arial" w:hAnsi="Arial" w:cs="Arial"/>
          <w:noProof/>
          <w:sz w:val="28"/>
          <w:highlight w:val="cyan"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88067A" wp14:editId="5D1E73F2">
                <wp:simplePos x="0" y="0"/>
                <wp:positionH relativeFrom="column">
                  <wp:posOffset>586740</wp:posOffset>
                </wp:positionH>
                <wp:positionV relativeFrom="paragraph">
                  <wp:posOffset>112395</wp:posOffset>
                </wp:positionV>
                <wp:extent cx="1266825" cy="1403985"/>
                <wp:effectExtent l="0" t="0" r="28575" b="1905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39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643B0" w14:textId="6884D4D5" w:rsidR="005104C5" w:rsidRPr="00856C59" w:rsidRDefault="005104C5" w:rsidP="00DB3C8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  <w:t>Mayúsculas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88067A" id="_x0000_s1027" type="#_x0000_t202" style="position:absolute;left:0;text-align:left;margin-left:46.2pt;margin-top:8.85pt;width:99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" fillcolor="#00b0f0">
                <v:textbox style="mso-fit-shape-to-text:t">
                  <w:txbxContent>
                    <w:p w14:paraId="0FF643B0" w14:textId="6884D4D5" w:rsidR="005104C5" w:rsidRPr="00856C59" w:rsidRDefault="005104C5" w:rsidP="00DB3C84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s-MX"/>
                        </w:rPr>
                        <w:t>Mayúsculas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19805752" w14:textId="0B60DA43" w:rsidR="007502B3" w:rsidRDefault="00CC5565" w:rsidP="00055E09">
      <w:pPr>
        <w:jc w:val="center"/>
        <w:rPr>
          <w:rFonts w:ascii="Arial" w:hAnsi="Arial" w:cs="Arial"/>
          <w:sz w:val="28"/>
          <w:highlight w:val="cyan"/>
          <w:lang w:eastAsia="en-US"/>
        </w:rPr>
      </w:pPr>
      <w:r w:rsidRPr="00856C59">
        <w:rPr>
          <w:rFonts w:ascii="Arial" w:hAnsi="Arial" w:cs="Arial"/>
          <w:noProof/>
          <w:sz w:val="28"/>
          <w:highlight w:val="cyan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A4F070" wp14:editId="322A52D0">
                <wp:simplePos x="0" y="0"/>
                <wp:positionH relativeFrom="column">
                  <wp:posOffset>3387090</wp:posOffset>
                </wp:positionH>
                <wp:positionV relativeFrom="paragraph">
                  <wp:posOffset>60960</wp:posOffset>
                </wp:positionV>
                <wp:extent cx="1123950" cy="1403985"/>
                <wp:effectExtent l="0" t="0" r="19050" b="1397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39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DFA79" w14:textId="545371F4" w:rsidR="005104C5" w:rsidRPr="00856C59" w:rsidRDefault="005104C5" w:rsidP="00856C5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  <w:t>Manuscrita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A4F070" id="_x0000_s1028" type="#_x0000_t202" style="position:absolute;left:0;text-align:left;margin-left:266.7pt;margin-top:4.8pt;width:88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" fillcolor="#ffc000">
                <v:textbox style="mso-fit-shape-to-text:t">
                  <w:txbxContent>
                    <w:p w14:paraId="402DFA79" w14:textId="545371F4" w:rsidR="005104C5" w:rsidRPr="00856C59" w:rsidRDefault="005104C5" w:rsidP="00856C59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s-MX"/>
                        </w:rPr>
                        <w:t>Manuscrita</w:t>
                      </w:r>
                    </w:p>
                  </w:txbxContent>
                </v:textbox>
              </v:shape>
            </w:pict>
          </mc:Fallback>
        </mc:AlternateContent>
      </w:r>
    </w:p>
    <w:p w14:paraId="3CDECFAA" w14:textId="60EFD5E8" w:rsidR="00713E13" w:rsidRDefault="00713E13" w:rsidP="00055E09">
      <w:pPr>
        <w:jc w:val="center"/>
        <w:rPr>
          <w:rFonts w:ascii="Arial" w:hAnsi="Arial" w:cs="Arial"/>
          <w:sz w:val="28"/>
          <w:highlight w:val="cyan"/>
          <w:lang w:eastAsia="en-US"/>
        </w:rPr>
      </w:pPr>
    </w:p>
    <w:p w14:paraId="4AD173CA" w14:textId="7A7290FA" w:rsidR="00713E13" w:rsidRDefault="00713E13" w:rsidP="00055E09">
      <w:pPr>
        <w:jc w:val="center"/>
        <w:rPr>
          <w:rFonts w:ascii="Arial" w:hAnsi="Arial" w:cs="Arial"/>
          <w:sz w:val="28"/>
          <w:highlight w:val="cyan"/>
          <w:lang w:eastAsia="en-US"/>
        </w:rPr>
      </w:pPr>
    </w:p>
    <w:p w14:paraId="6053EDB7" w14:textId="77A458F7" w:rsidR="00713E13" w:rsidRDefault="00713E13" w:rsidP="00055E09">
      <w:pPr>
        <w:jc w:val="center"/>
        <w:rPr>
          <w:rFonts w:ascii="Arial" w:hAnsi="Arial" w:cs="Arial"/>
          <w:sz w:val="28"/>
          <w:highlight w:val="cyan"/>
          <w:lang w:eastAsia="en-US"/>
        </w:rPr>
      </w:pPr>
    </w:p>
    <w:p w14:paraId="0ED35D73" w14:textId="77777777" w:rsidR="00713E13" w:rsidRPr="00407B6E" w:rsidRDefault="00713E13" w:rsidP="00055E09">
      <w:pPr>
        <w:jc w:val="center"/>
        <w:rPr>
          <w:rFonts w:ascii="Arial" w:hAnsi="Arial" w:cs="Arial"/>
          <w:sz w:val="28"/>
          <w:highlight w:val="cyan"/>
          <w:lang w:eastAsia="en-US"/>
        </w:rPr>
      </w:pPr>
    </w:p>
    <w:p w14:paraId="75AA101E" w14:textId="77777777" w:rsidR="00713E13" w:rsidRDefault="00713E13" w:rsidP="00055E09">
      <w:pPr>
        <w:jc w:val="center"/>
        <w:rPr>
          <w:rFonts w:ascii="Arial" w:hAnsi="Arial" w:cs="Arial"/>
          <w:sz w:val="28"/>
          <w:highlight w:val="cyan"/>
          <w:lang w:eastAsia="en-US"/>
        </w:rPr>
      </w:pPr>
    </w:p>
    <w:p w14:paraId="18395626" w14:textId="77777777" w:rsidR="00713E13" w:rsidRDefault="00713E13" w:rsidP="001B676E">
      <w:pPr>
        <w:rPr>
          <w:rFonts w:ascii="Arial" w:hAnsi="Arial" w:cs="Arial"/>
          <w:sz w:val="28"/>
          <w:highlight w:val="cyan"/>
          <w:lang w:eastAsia="en-US"/>
        </w:rPr>
      </w:pPr>
    </w:p>
    <w:p w14:paraId="6AAA9E08" w14:textId="77777777" w:rsidR="00713E13" w:rsidRDefault="00713E13" w:rsidP="001B676E">
      <w:pPr>
        <w:rPr>
          <w:rFonts w:ascii="Arial" w:hAnsi="Arial" w:cs="Arial"/>
          <w:sz w:val="28"/>
          <w:highlight w:val="cyan"/>
          <w:lang w:eastAsia="en-US"/>
        </w:rPr>
      </w:pPr>
    </w:p>
    <w:p w14:paraId="4FC15EDB" w14:textId="77777777" w:rsidR="00713E13" w:rsidRDefault="00713E13" w:rsidP="001B676E">
      <w:pPr>
        <w:rPr>
          <w:rFonts w:ascii="Arial" w:hAnsi="Arial" w:cs="Arial"/>
          <w:sz w:val="28"/>
          <w:highlight w:val="cyan"/>
          <w:lang w:eastAsia="en-US"/>
        </w:rPr>
      </w:pPr>
    </w:p>
    <w:p w14:paraId="4612379E" w14:textId="77777777" w:rsidR="00713E13" w:rsidRDefault="00713E13" w:rsidP="001B676E">
      <w:pPr>
        <w:rPr>
          <w:rFonts w:ascii="Arial" w:hAnsi="Arial" w:cs="Arial"/>
          <w:sz w:val="28"/>
          <w:highlight w:val="cyan"/>
          <w:lang w:eastAsia="en-US"/>
        </w:rPr>
      </w:pPr>
    </w:p>
    <w:p w14:paraId="53E6CAA6" w14:textId="368E58CC" w:rsidR="00E16715" w:rsidRDefault="00DB2469" w:rsidP="001B676E">
      <w:pPr>
        <w:rPr>
          <w:rFonts w:ascii="Arial" w:hAnsi="Arial" w:cs="Arial"/>
          <w:sz w:val="28"/>
          <w:highlight w:val="cyan"/>
          <w:lang w:eastAsia="en-US"/>
        </w:rPr>
      </w:pPr>
      <w:r>
        <w:rPr>
          <w:rFonts w:ascii="Arial" w:hAnsi="Arial" w:cs="Arial"/>
          <w:sz w:val="28"/>
          <w:highlight w:val="cyan"/>
          <w:lang w:eastAsia="en-US"/>
        </w:rPr>
        <w:t>ATENCIÓN CON LO SIGUIENTE</w:t>
      </w:r>
    </w:p>
    <w:p w14:paraId="7A36D79C" w14:textId="3DC2FD44" w:rsidR="00DB2469" w:rsidRDefault="001E61BC" w:rsidP="00E16715">
      <w:pPr>
        <w:ind w:left="720"/>
        <w:rPr>
          <w:rFonts w:ascii="Arial" w:hAnsi="Arial" w:cs="Arial"/>
          <w:sz w:val="28"/>
          <w:highlight w:val="cyan"/>
          <w:lang w:eastAsia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6304" behindDoc="1" locked="0" layoutInCell="1" allowOverlap="1" wp14:anchorId="64E26A17" wp14:editId="28CF6285">
            <wp:simplePos x="0" y="0"/>
            <wp:positionH relativeFrom="column">
              <wp:posOffset>-451485</wp:posOffset>
            </wp:positionH>
            <wp:positionV relativeFrom="paragraph">
              <wp:posOffset>205105</wp:posOffset>
            </wp:positionV>
            <wp:extent cx="656082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512" y="21443"/>
                <wp:lineTo x="21512" y="0"/>
                <wp:lineTo x="0" y="0"/>
              </wp:wrapPolygon>
            </wp:wrapThrough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D3B20" w14:textId="0220C219" w:rsidR="000273A3" w:rsidRDefault="000273A3" w:rsidP="00DB2469">
      <w:pPr>
        <w:ind w:left="720"/>
        <w:rPr>
          <w:noProof/>
          <w:lang w:val="es-CL" w:eastAsia="es-CL"/>
        </w:rPr>
      </w:pPr>
    </w:p>
    <w:p w14:paraId="1CB7D6D2" w14:textId="77777777" w:rsidR="00055E09" w:rsidRDefault="00055E09" w:rsidP="00DB2469">
      <w:pPr>
        <w:ind w:left="720"/>
        <w:rPr>
          <w:noProof/>
          <w:lang w:val="es-CL" w:eastAsia="es-CL"/>
        </w:rPr>
      </w:pPr>
    </w:p>
    <w:p w14:paraId="38B73E01" w14:textId="189299FF" w:rsidR="00DB2469" w:rsidRDefault="00DB2469" w:rsidP="00713E13">
      <w:pPr>
        <w:rPr>
          <w:noProof/>
          <w:lang w:val="es-CL" w:eastAsia="es-CL"/>
        </w:rPr>
      </w:pPr>
    </w:p>
    <w:p w14:paraId="008BC2D4" w14:textId="77777777" w:rsidR="005033D2" w:rsidRPr="00713E13" w:rsidRDefault="005033D2" w:rsidP="00713E13">
      <w:pPr>
        <w:rPr>
          <w:noProof/>
          <w:lang w:val="es-CL" w:eastAsia="es-CL"/>
        </w:rPr>
      </w:pPr>
    </w:p>
    <w:p w14:paraId="2835C01A" w14:textId="1FD6CE07" w:rsidR="00DB2469" w:rsidRDefault="00DB2469" w:rsidP="00BF52F0">
      <w:pPr>
        <w:rPr>
          <w:rFonts w:ascii="Arial" w:hAnsi="Arial" w:cs="Arial"/>
          <w:b/>
          <w:sz w:val="28"/>
          <w:lang w:eastAsia="en-US"/>
        </w:rPr>
      </w:pPr>
      <w:r w:rsidRPr="001B676E">
        <w:rPr>
          <w:rFonts w:ascii="Arial" w:hAnsi="Arial" w:cs="Arial"/>
          <w:b/>
          <w:sz w:val="28"/>
          <w:highlight w:val="cyan"/>
          <w:lang w:eastAsia="en-US"/>
        </w:rPr>
        <w:lastRenderedPageBreak/>
        <w:t>Actividad 1:</w:t>
      </w:r>
      <w:r w:rsidRPr="001B676E">
        <w:rPr>
          <w:rFonts w:ascii="Arial" w:hAnsi="Arial" w:cs="Arial"/>
          <w:b/>
          <w:sz w:val="28"/>
          <w:lang w:eastAsia="en-US"/>
        </w:rPr>
        <w:t xml:space="preserve"> Repasa las y</w:t>
      </w:r>
      <w:r w:rsidR="001E61BC">
        <w:rPr>
          <w:rFonts w:ascii="Arial" w:hAnsi="Arial" w:cs="Arial"/>
          <w:b/>
          <w:sz w:val="28"/>
          <w:lang w:eastAsia="en-US"/>
        </w:rPr>
        <w:t>,</w:t>
      </w:r>
      <w:r w:rsidRPr="001B676E">
        <w:rPr>
          <w:rFonts w:ascii="Arial" w:hAnsi="Arial" w:cs="Arial"/>
          <w:b/>
          <w:sz w:val="28"/>
          <w:lang w:eastAsia="en-US"/>
        </w:rPr>
        <w:t xml:space="preserve"> luego cópialas en el riel.</w:t>
      </w:r>
    </w:p>
    <w:p w14:paraId="7F97171A" w14:textId="2B8D773B" w:rsidR="004B4A3B" w:rsidRDefault="001E61BC" w:rsidP="00BF52F0">
      <w:pPr>
        <w:rPr>
          <w:rFonts w:ascii="Arial" w:hAnsi="Arial" w:cs="Arial"/>
          <w:b/>
          <w:noProof/>
          <w:sz w:val="28"/>
          <w:lang w:val="es-CL" w:eastAsia="es-CL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47328" behindDoc="1" locked="0" layoutInCell="1" allowOverlap="1" wp14:anchorId="309C25E7" wp14:editId="0E675AF9">
            <wp:simplePos x="0" y="0"/>
            <wp:positionH relativeFrom="column">
              <wp:posOffset>-270510</wp:posOffset>
            </wp:positionH>
            <wp:positionV relativeFrom="paragraph">
              <wp:posOffset>207645</wp:posOffset>
            </wp:positionV>
            <wp:extent cx="6162675" cy="2066925"/>
            <wp:effectExtent l="0" t="0" r="9525" b="9525"/>
            <wp:wrapThrough wrapText="bothSides">
              <wp:wrapPolygon edited="0">
                <wp:start x="0" y="0"/>
                <wp:lineTo x="0" y="21500"/>
                <wp:lineTo x="21567" y="21500"/>
                <wp:lineTo x="21567" y="0"/>
                <wp:lineTo x="0" y="0"/>
              </wp:wrapPolygon>
            </wp:wrapThrough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75559" w14:textId="77777777" w:rsidR="00091F5C" w:rsidRPr="00BF52F0" w:rsidRDefault="00091F5C" w:rsidP="00BF52F0">
      <w:pPr>
        <w:rPr>
          <w:rFonts w:ascii="Arial" w:hAnsi="Arial" w:cs="Arial"/>
          <w:b/>
          <w:sz w:val="28"/>
          <w:lang w:eastAsia="en-US"/>
        </w:rPr>
      </w:pPr>
    </w:p>
    <w:p w14:paraId="7C5223F9" w14:textId="2D60BC87" w:rsidR="000273A3" w:rsidRDefault="004B63AD" w:rsidP="004B63AD">
      <w:pPr>
        <w:spacing w:line="276" w:lineRule="auto"/>
        <w:rPr>
          <w:rFonts w:ascii="Arial" w:hAnsi="Arial" w:cs="Arial"/>
          <w:b/>
          <w:sz w:val="28"/>
          <w:lang w:eastAsia="en-US"/>
        </w:rPr>
      </w:pPr>
      <w:r w:rsidRPr="001B676E">
        <w:rPr>
          <w:rFonts w:ascii="Arial" w:hAnsi="Arial" w:cs="Arial"/>
          <w:b/>
          <w:sz w:val="28"/>
          <w:highlight w:val="cyan"/>
          <w:lang w:eastAsia="en-US"/>
        </w:rPr>
        <w:t>Actividad 2:</w:t>
      </w:r>
      <w:r w:rsidR="004B4A3B">
        <w:rPr>
          <w:rFonts w:ascii="Arial" w:hAnsi="Arial" w:cs="Arial"/>
          <w:b/>
          <w:sz w:val="28"/>
          <w:lang w:eastAsia="en-US"/>
        </w:rPr>
        <w:t xml:space="preserve"> </w:t>
      </w:r>
      <w:r w:rsidR="001E61BC" w:rsidRPr="001E61BC">
        <w:rPr>
          <w:rFonts w:ascii="Arial" w:hAnsi="Arial" w:cs="Arial"/>
          <w:b/>
          <w:sz w:val="28"/>
          <w:lang w:eastAsia="en-US"/>
        </w:rPr>
        <w:t>Repasa la y en las frases. Luego, encierra la oración que corresponde a la imagen.</w:t>
      </w:r>
    </w:p>
    <w:p w14:paraId="732D4B73" w14:textId="4257E63D" w:rsidR="001E61BC" w:rsidRDefault="001E61BC" w:rsidP="004B63AD">
      <w:pPr>
        <w:spacing w:line="276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48352" behindDoc="1" locked="0" layoutInCell="1" allowOverlap="1" wp14:anchorId="347867A2" wp14:editId="07FE4CD9">
            <wp:simplePos x="0" y="0"/>
            <wp:positionH relativeFrom="column">
              <wp:posOffset>-184785</wp:posOffset>
            </wp:positionH>
            <wp:positionV relativeFrom="paragraph">
              <wp:posOffset>232410</wp:posOffset>
            </wp:positionV>
            <wp:extent cx="5934075" cy="2124075"/>
            <wp:effectExtent l="0" t="0" r="9525" b="9525"/>
            <wp:wrapThrough wrapText="bothSides">
              <wp:wrapPolygon edited="0">
                <wp:start x="0" y="0"/>
                <wp:lineTo x="0" y="21503"/>
                <wp:lineTo x="21565" y="21503"/>
                <wp:lineTo x="21565" y="0"/>
                <wp:lineTo x="0" y="0"/>
              </wp:wrapPolygon>
            </wp:wrapThrough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A0179" w14:textId="77777777" w:rsidR="00091F5C" w:rsidRPr="00BF52F0" w:rsidRDefault="00091F5C" w:rsidP="004B63AD">
      <w:pPr>
        <w:spacing w:line="276" w:lineRule="auto"/>
        <w:rPr>
          <w:rFonts w:ascii="Arial" w:hAnsi="Arial" w:cs="Arial"/>
          <w:b/>
          <w:sz w:val="28"/>
          <w:lang w:eastAsia="en-US"/>
        </w:rPr>
      </w:pPr>
    </w:p>
    <w:p w14:paraId="4200E701" w14:textId="01AB09D0" w:rsidR="004B63AD" w:rsidRDefault="004B63AD" w:rsidP="004B63AD">
      <w:pPr>
        <w:spacing w:line="276" w:lineRule="auto"/>
        <w:rPr>
          <w:rFonts w:ascii="Arial" w:hAnsi="Arial" w:cs="Arial"/>
          <w:b/>
          <w:sz w:val="28"/>
          <w:lang w:eastAsia="en-US"/>
        </w:rPr>
      </w:pPr>
      <w:r w:rsidRPr="001B676E">
        <w:rPr>
          <w:rFonts w:ascii="Arial" w:hAnsi="Arial" w:cs="Arial"/>
          <w:b/>
          <w:sz w:val="28"/>
          <w:highlight w:val="cyan"/>
          <w:lang w:eastAsia="en-US"/>
        </w:rPr>
        <w:t>Actividad 3:</w:t>
      </w:r>
      <w:r w:rsidRPr="001B676E">
        <w:rPr>
          <w:rFonts w:ascii="Arial" w:hAnsi="Arial" w:cs="Arial"/>
          <w:b/>
          <w:sz w:val="28"/>
          <w:lang w:eastAsia="en-US"/>
        </w:rPr>
        <w:t xml:space="preserve"> </w:t>
      </w:r>
      <w:r w:rsidR="001E61BC" w:rsidRPr="001E61BC">
        <w:rPr>
          <w:rFonts w:ascii="Arial" w:hAnsi="Arial" w:cs="Arial"/>
          <w:b/>
          <w:sz w:val="28"/>
          <w:lang w:eastAsia="en-US"/>
        </w:rPr>
        <w:t>Repasa las palabras para escribir la oración.</w:t>
      </w:r>
    </w:p>
    <w:p w14:paraId="5BC07205" w14:textId="04990A51" w:rsidR="00091F5C" w:rsidRPr="00F15C23" w:rsidRDefault="00F15C23" w:rsidP="00F15C23">
      <w:pPr>
        <w:spacing w:line="276" w:lineRule="auto"/>
        <w:rPr>
          <w:rFonts w:ascii="Arial" w:hAnsi="Arial" w:cs="Arial"/>
          <w:b/>
          <w:noProof/>
          <w:sz w:val="28"/>
          <w:lang w:val="es-CL" w:eastAsia="es-CL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49376" behindDoc="1" locked="0" layoutInCell="1" allowOverlap="1" wp14:anchorId="112AC129" wp14:editId="7EB85481">
            <wp:simplePos x="0" y="0"/>
            <wp:positionH relativeFrom="column">
              <wp:posOffset>-184785</wp:posOffset>
            </wp:positionH>
            <wp:positionV relativeFrom="paragraph">
              <wp:posOffset>240665</wp:posOffset>
            </wp:positionV>
            <wp:extent cx="5886450" cy="2524125"/>
            <wp:effectExtent l="0" t="0" r="0" b="9525"/>
            <wp:wrapThrough wrapText="bothSides">
              <wp:wrapPolygon edited="0">
                <wp:start x="0" y="0"/>
                <wp:lineTo x="0" y="21518"/>
                <wp:lineTo x="21530" y="21518"/>
                <wp:lineTo x="21530" y="0"/>
                <wp:lineTo x="0" y="0"/>
              </wp:wrapPolygon>
            </wp:wrapThrough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F5C">
        <w:rPr>
          <w:rFonts w:ascii="Arial" w:hAnsi="Arial" w:cs="Arial"/>
          <w:sz w:val="28"/>
          <w:lang w:eastAsia="en-US"/>
        </w:rPr>
        <w:tab/>
      </w:r>
    </w:p>
    <w:p w14:paraId="008EC896" w14:textId="77777777" w:rsidR="00055E09" w:rsidRDefault="00055E09" w:rsidP="00F04175">
      <w:pPr>
        <w:spacing w:line="276" w:lineRule="auto"/>
        <w:rPr>
          <w:rFonts w:ascii="Arial" w:hAnsi="Arial" w:cs="Arial"/>
          <w:b/>
          <w:sz w:val="28"/>
          <w:highlight w:val="cyan"/>
          <w:lang w:eastAsia="en-US"/>
        </w:rPr>
      </w:pPr>
    </w:p>
    <w:p w14:paraId="00B1CF61" w14:textId="77777777" w:rsidR="00055E09" w:rsidRDefault="00055E09" w:rsidP="00F04175">
      <w:pPr>
        <w:spacing w:line="276" w:lineRule="auto"/>
        <w:rPr>
          <w:rFonts w:ascii="Arial" w:hAnsi="Arial" w:cs="Arial"/>
          <w:b/>
          <w:sz w:val="28"/>
          <w:highlight w:val="cyan"/>
          <w:lang w:eastAsia="en-US"/>
        </w:rPr>
      </w:pPr>
    </w:p>
    <w:p w14:paraId="406D6826" w14:textId="77777777" w:rsidR="00055E09" w:rsidRDefault="00055E09" w:rsidP="00F04175">
      <w:pPr>
        <w:spacing w:line="276" w:lineRule="auto"/>
        <w:rPr>
          <w:rFonts w:ascii="Arial" w:hAnsi="Arial" w:cs="Arial"/>
          <w:b/>
          <w:sz w:val="28"/>
          <w:highlight w:val="cyan"/>
          <w:lang w:eastAsia="en-US"/>
        </w:rPr>
      </w:pPr>
    </w:p>
    <w:p w14:paraId="7C537CDD" w14:textId="77777777" w:rsidR="00055E09" w:rsidRDefault="00055E09" w:rsidP="00F04175">
      <w:pPr>
        <w:spacing w:line="276" w:lineRule="auto"/>
        <w:rPr>
          <w:rFonts w:ascii="Arial" w:hAnsi="Arial" w:cs="Arial"/>
          <w:b/>
          <w:sz w:val="28"/>
          <w:highlight w:val="cyan"/>
          <w:lang w:eastAsia="en-US"/>
        </w:rPr>
      </w:pPr>
    </w:p>
    <w:p w14:paraId="29EA150F" w14:textId="77777777" w:rsidR="00055E09" w:rsidRDefault="00055E09" w:rsidP="00F04175">
      <w:pPr>
        <w:spacing w:line="276" w:lineRule="auto"/>
        <w:rPr>
          <w:rFonts w:ascii="Arial" w:hAnsi="Arial" w:cs="Arial"/>
          <w:b/>
          <w:sz w:val="28"/>
          <w:highlight w:val="cyan"/>
          <w:lang w:eastAsia="en-US"/>
        </w:rPr>
      </w:pPr>
    </w:p>
    <w:p w14:paraId="404149B7" w14:textId="77777777" w:rsidR="00055E09" w:rsidRDefault="00055E09" w:rsidP="00F04175">
      <w:pPr>
        <w:spacing w:line="276" w:lineRule="auto"/>
        <w:rPr>
          <w:rFonts w:ascii="Arial" w:hAnsi="Arial" w:cs="Arial"/>
          <w:b/>
          <w:sz w:val="28"/>
          <w:highlight w:val="cyan"/>
          <w:lang w:eastAsia="en-US"/>
        </w:rPr>
      </w:pPr>
    </w:p>
    <w:p w14:paraId="23B5BCC9" w14:textId="77777777" w:rsidR="00055E09" w:rsidRDefault="00055E09" w:rsidP="00F04175">
      <w:pPr>
        <w:spacing w:line="276" w:lineRule="auto"/>
        <w:rPr>
          <w:rFonts w:ascii="Arial" w:hAnsi="Arial" w:cs="Arial"/>
          <w:b/>
          <w:sz w:val="28"/>
          <w:highlight w:val="cyan"/>
          <w:lang w:eastAsia="en-US"/>
        </w:rPr>
      </w:pPr>
    </w:p>
    <w:p w14:paraId="0E18338E" w14:textId="77777777" w:rsidR="00055E09" w:rsidRDefault="00055E09" w:rsidP="00F04175">
      <w:pPr>
        <w:spacing w:line="276" w:lineRule="auto"/>
        <w:rPr>
          <w:rFonts w:ascii="Arial" w:hAnsi="Arial" w:cs="Arial"/>
          <w:b/>
          <w:sz w:val="28"/>
          <w:highlight w:val="cyan"/>
          <w:lang w:eastAsia="en-US"/>
        </w:rPr>
      </w:pPr>
    </w:p>
    <w:p w14:paraId="517E7B78" w14:textId="77777777" w:rsidR="00055E09" w:rsidRDefault="00055E09" w:rsidP="00F04175">
      <w:pPr>
        <w:spacing w:line="276" w:lineRule="auto"/>
        <w:rPr>
          <w:rFonts w:ascii="Arial" w:hAnsi="Arial" w:cs="Arial"/>
          <w:b/>
          <w:sz w:val="28"/>
          <w:highlight w:val="cyan"/>
          <w:lang w:eastAsia="en-US"/>
        </w:rPr>
      </w:pPr>
    </w:p>
    <w:p w14:paraId="2A2EEC87" w14:textId="482B51AC" w:rsidR="00F04175" w:rsidRDefault="00055E09" w:rsidP="00F04175">
      <w:pPr>
        <w:spacing w:line="276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lastRenderedPageBreak/>
        <w:drawing>
          <wp:anchor distT="0" distB="0" distL="114300" distR="114300" simplePos="0" relativeHeight="251750400" behindDoc="1" locked="0" layoutInCell="1" allowOverlap="1" wp14:anchorId="0479F1DE" wp14:editId="487B097E">
            <wp:simplePos x="0" y="0"/>
            <wp:positionH relativeFrom="column">
              <wp:posOffset>-3810</wp:posOffset>
            </wp:positionH>
            <wp:positionV relativeFrom="paragraph">
              <wp:posOffset>297815</wp:posOffset>
            </wp:positionV>
            <wp:extent cx="6248400" cy="3381375"/>
            <wp:effectExtent l="0" t="0" r="0" b="9525"/>
            <wp:wrapThrough wrapText="bothSides">
              <wp:wrapPolygon edited="0">
                <wp:start x="0" y="0"/>
                <wp:lineTo x="0" y="21539"/>
                <wp:lineTo x="21534" y="21539"/>
                <wp:lineTo x="21534" y="0"/>
                <wp:lineTo x="0" y="0"/>
              </wp:wrapPolygon>
            </wp:wrapThrough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175" w:rsidRPr="001B676E">
        <w:rPr>
          <w:rFonts w:ascii="Arial" w:hAnsi="Arial" w:cs="Arial"/>
          <w:b/>
          <w:sz w:val="28"/>
          <w:highlight w:val="cyan"/>
          <w:lang w:eastAsia="en-US"/>
        </w:rPr>
        <w:t>Actividad 4:</w:t>
      </w:r>
      <w:r w:rsidR="00F04175" w:rsidRPr="001B676E">
        <w:rPr>
          <w:rFonts w:ascii="Arial" w:hAnsi="Arial" w:cs="Arial"/>
          <w:b/>
          <w:sz w:val="28"/>
          <w:lang w:eastAsia="en-US"/>
        </w:rPr>
        <w:t xml:space="preserve"> </w:t>
      </w:r>
      <w:r w:rsidR="00F15C23" w:rsidRPr="00F15C23">
        <w:rPr>
          <w:rFonts w:ascii="Arial" w:hAnsi="Arial" w:cs="Arial"/>
          <w:b/>
          <w:sz w:val="28"/>
          <w:lang w:eastAsia="en-US"/>
        </w:rPr>
        <w:t>Escribe la y en los rieles y descubre las colaciones.</w:t>
      </w:r>
    </w:p>
    <w:p w14:paraId="7A86AF83" w14:textId="7056ACAD" w:rsidR="00F15C23" w:rsidRDefault="00F15C23">
      <w:pPr>
        <w:rPr>
          <w:rFonts w:ascii="Arial" w:hAnsi="Arial" w:cs="Arial"/>
          <w:b/>
          <w:noProof/>
          <w:sz w:val="28"/>
          <w:lang w:val="es-CL" w:eastAsia="es-CL"/>
        </w:rPr>
      </w:pPr>
    </w:p>
    <w:p w14:paraId="49F3283B" w14:textId="75CBD027" w:rsidR="00F52818" w:rsidRPr="004B2943" w:rsidRDefault="00F52818" w:rsidP="002A0B9C">
      <w:pPr>
        <w:spacing w:line="276" w:lineRule="auto"/>
        <w:rPr>
          <w:rFonts w:ascii="Arial" w:hAnsi="Arial" w:cs="Arial"/>
          <w:b/>
          <w:sz w:val="28"/>
          <w:lang w:eastAsia="en-US"/>
        </w:rPr>
      </w:pPr>
      <w:r w:rsidRPr="001B676E">
        <w:rPr>
          <w:rFonts w:ascii="Arial" w:hAnsi="Arial" w:cs="Arial"/>
          <w:b/>
          <w:sz w:val="28"/>
          <w:highlight w:val="cyan"/>
          <w:lang w:eastAsia="en-US"/>
        </w:rPr>
        <w:t>Actividad 5:</w:t>
      </w:r>
      <w:r w:rsidRPr="001B676E">
        <w:rPr>
          <w:rFonts w:ascii="Arial" w:hAnsi="Arial" w:cs="Arial"/>
          <w:b/>
          <w:sz w:val="28"/>
          <w:lang w:eastAsia="en-US"/>
        </w:rPr>
        <w:t xml:space="preserve"> </w:t>
      </w:r>
      <w:r w:rsidR="00F15C23" w:rsidRPr="00F15C23">
        <w:rPr>
          <w:rFonts w:ascii="Arial" w:hAnsi="Arial" w:cs="Arial"/>
          <w:b/>
          <w:sz w:val="28"/>
          <w:lang w:eastAsia="en-US"/>
        </w:rPr>
        <w:t>Repasa y escribe las frases de acuerdo a la imagen que las representa.</w:t>
      </w:r>
    </w:p>
    <w:p w14:paraId="466FF3D2" w14:textId="337B6F89" w:rsidR="008D4ED0" w:rsidRDefault="00F15C23" w:rsidP="00F15C23">
      <w:pPr>
        <w:tabs>
          <w:tab w:val="left" w:pos="345"/>
        </w:tabs>
        <w:spacing w:line="276" w:lineRule="auto"/>
        <w:rPr>
          <w:rFonts w:ascii="Arial" w:hAnsi="Arial" w:cs="Arial"/>
          <w:sz w:val="28"/>
          <w:lang w:eastAsia="en-US"/>
        </w:rPr>
      </w:pPr>
      <w:r>
        <w:rPr>
          <w:rFonts w:ascii="Arial" w:hAnsi="Arial" w:cs="Arial"/>
          <w:noProof/>
          <w:sz w:val="28"/>
          <w:lang w:val="es-CL" w:eastAsia="es-CL"/>
        </w:rPr>
        <w:drawing>
          <wp:anchor distT="0" distB="0" distL="114300" distR="114300" simplePos="0" relativeHeight="251751424" behindDoc="1" locked="0" layoutInCell="1" allowOverlap="1" wp14:anchorId="6A7748B9" wp14:editId="54F2CF68">
            <wp:simplePos x="0" y="0"/>
            <wp:positionH relativeFrom="column">
              <wp:posOffset>-165735</wp:posOffset>
            </wp:positionH>
            <wp:positionV relativeFrom="paragraph">
              <wp:posOffset>237490</wp:posOffset>
            </wp:positionV>
            <wp:extent cx="6057900" cy="5605145"/>
            <wp:effectExtent l="0" t="0" r="0" b="0"/>
            <wp:wrapThrough wrapText="bothSides">
              <wp:wrapPolygon edited="0">
                <wp:start x="0" y="0"/>
                <wp:lineTo x="0" y="21509"/>
                <wp:lineTo x="21532" y="21509"/>
                <wp:lineTo x="21532" y="0"/>
                <wp:lineTo x="0" y="0"/>
              </wp:wrapPolygon>
            </wp:wrapThrough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115BC" w14:textId="55F87DF9" w:rsidR="00217142" w:rsidRDefault="00A92D23" w:rsidP="00A92D23">
      <w:pPr>
        <w:jc w:val="center"/>
        <w:rPr>
          <w:rFonts w:ascii="Arial" w:hAnsi="Arial" w:cs="Arial"/>
          <w:sz w:val="28"/>
          <w:lang w:eastAsia="en-US"/>
        </w:rPr>
      </w:pPr>
      <w:r>
        <w:rPr>
          <w:rFonts w:ascii="Arial" w:hAnsi="Arial" w:cs="Arial"/>
          <w:noProof/>
          <w:sz w:val="28"/>
          <w:lang w:val="es-CL" w:eastAsia="es-CL"/>
        </w:rPr>
        <w:lastRenderedPageBreak/>
        <w:drawing>
          <wp:anchor distT="0" distB="0" distL="114300" distR="114300" simplePos="0" relativeHeight="251752448" behindDoc="1" locked="0" layoutInCell="1" allowOverlap="1" wp14:anchorId="574E0608" wp14:editId="2164E93A">
            <wp:simplePos x="0" y="0"/>
            <wp:positionH relativeFrom="column">
              <wp:posOffset>-240665</wp:posOffset>
            </wp:positionH>
            <wp:positionV relativeFrom="paragraph">
              <wp:posOffset>563880</wp:posOffset>
            </wp:positionV>
            <wp:extent cx="6275705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506" y="21382"/>
                <wp:lineTo x="21506" y="0"/>
                <wp:lineTo x="0" y="0"/>
              </wp:wrapPolygon>
            </wp:wrapThrough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0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D23">
        <w:rPr>
          <w:rFonts w:ascii="Arial" w:hAnsi="Arial" w:cs="Arial"/>
          <w:sz w:val="28"/>
          <w:highlight w:val="cyan"/>
          <w:lang w:eastAsia="en-US"/>
        </w:rPr>
        <w:t>LA LETRA Y TIENE UN SONIDO JUNTO A CADA VOCAL</w:t>
      </w:r>
      <w:r>
        <w:rPr>
          <w:rFonts w:ascii="Arial" w:hAnsi="Arial" w:cs="Arial"/>
          <w:sz w:val="28"/>
          <w:lang w:eastAsia="en-US"/>
        </w:rPr>
        <w:t xml:space="preserve">. </w:t>
      </w:r>
      <w:r w:rsidRPr="00A92D23">
        <w:rPr>
          <w:rFonts w:ascii="Arial" w:hAnsi="Arial" w:cs="Arial"/>
          <w:sz w:val="28"/>
          <w:highlight w:val="cyan"/>
          <w:lang w:eastAsia="en-US"/>
        </w:rPr>
        <w:t>¡ATENCIÓN</w:t>
      </w:r>
      <w:r>
        <w:rPr>
          <w:rFonts w:ascii="Arial" w:hAnsi="Arial" w:cs="Arial"/>
          <w:sz w:val="28"/>
          <w:lang w:eastAsia="en-US"/>
        </w:rPr>
        <w:t>!</w:t>
      </w:r>
    </w:p>
    <w:p w14:paraId="7262E6F7" w14:textId="745D5E7D" w:rsidR="00217142" w:rsidRPr="00A86349" w:rsidRDefault="00091F5C" w:rsidP="00A86349">
      <w:pPr>
        <w:rPr>
          <w:rFonts w:ascii="Arial" w:hAnsi="Arial" w:cs="Arial"/>
          <w:b/>
          <w:sz w:val="28"/>
          <w:highlight w:val="cyan"/>
          <w:lang w:eastAsia="en-US"/>
        </w:rPr>
      </w:pPr>
      <w:r>
        <w:rPr>
          <w:rFonts w:ascii="Arial" w:hAnsi="Arial" w:cs="Arial"/>
          <w:b/>
          <w:sz w:val="28"/>
          <w:highlight w:val="cyan"/>
          <w:lang w:eastAsia="en-US"/>
        </w:rPr>
        <w:t>Actividad 6</w:t>
      </w:r>
      <w:r w:rsidR="00217142" w:rsidRPr="001B676E">
        <w:rPr>
          <w:rFonts w:ascii="Arial" w:hAnsi="Arial" w:cs="Arial"/>
          <w:b/>
          <w:sz w:val="28"/>
          <w:highlight w:val="cyan"/>
          <w:lang w:eastAsia="en-US"/>
        </w:rPr>
        <w:t>:</w:t>
      </w:r>
      <w:r w:rsidR="00217142" w:rsidRPr="001B676E">
        <w:rPr>
          <w:rFonts w:ascii="Arial" w:hAnsi="Arial" w:cs="Arial"/>
          <w:b/>
          <w:sz w:val="28"/>
          <w:lang w:eastAsia="en-US"/>
        </w:rPr>
        <w:t xml:space="preserve"> </w:t>
      </w:r>
      <w:r w:rsidR="00A92D23" w:rsidRPr="00A92D23">
        <w:rPr>
          <w:rFonts w:ascii="Arial" w:hAnsi="Arial" w:cs="Arial"/>
          <w:b/>
          <w:sz w:val="28"/>
          <w:lang w:eastAsia="en-US"/>
        </w:rPr>
        <w:t>Repasa las sílabas. Luego, escríbelas.</w:t>
      </w:r>
    </w:p>
    <w:p w14:paraId="6E0ED108" w14:textId="5AC54B3D" w:rsidR="00A92D23" w:rsidRPr="002038EF" w:rsidRDefault="00A92D23" w:rsidP="00217142">
      <w:pPr>
        <w:spacing w:line="276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53472" behindDoc="1" locked="0" layoutInCell="1" allowOverlap="1" wp14:anchorId="11C807D0" wp14:editId="3DA0BED2">
            <wp:simplePos x="0" y="0"/>
            <wp:positionH relativeFrom="column">
              <wp:posOffset>-184785</wp:posOffset>
            </wp:positionH>
            <wp:positionV relativeFrom="paragraph">
              <wp:posOffset>231140</wp:posOffset>
            </wp:positionV>
            <wp:extent cx="5883910" cy="3114675"/>
            <wp:effectExtent l="0" t="0" r="2540" b="9525"/>
            <wp:wrapThrough wrapText="bothSides">
              <wp:wrapPolygon edited="0">
                <wp:start x="0" y="0"/>
                <wp:lineTo x="0" y="21534"/>
                <wp:lineTo x="21539" y="21534"/>
                <wp:lineTo x="21539" y="0"/>
                <wp:lineTo x="0" y="0"/>
              </wp:wrapPolygon>
            </wp:wrapThrough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4312F" w14:textId="74E2B0BB" w:rsidR="00A92D23" w:rsidRDefault="002B12A7" w:rsidP="00A92D23">
      <w:pPr>
        <w:spacing w:line="276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highlight w:val="cyan"/>
          <w:lang w:eastAsia="en-US"/>
        </w:rPr>
        <w:t>Actividad 7</w:t>
      </w:r>
      <w:r w:rsidR="00286DE1" w:rsidRPr="001B676E">
        <w:rPr>
          <w:rFonts w:ascii="Arial" w:hAnsi="Arial" w:cs="Arial"/>
          <w:b/>
          <w:sz w:val="28"/>
          <w:highlight w:val="cyan"/>
          <w:lang w:eastAsia="en-US"/>
        </w:rPr>
        <w:t>:</w:t>
      </w:r>
      <w:r w:rsidR="00286DE1" w:rsidRPr="001B676E">
        <w:rPr>
          <w:rFonts w:ascii="Arial" w:hAnsi="Arial" w:cs="Arial"/>
          <w:b/>
          <w:sz w:val="28"/>
          <w:lang w:eastAsia="en-US"/>
        </w:rPr>
        <w:t xml:space="preserve"> </w:t>
      </w:r>
      <w:r w:rsidR="005104C5" w:rsidRPr="005104C5">
        <w:rPr>
          <w:rFonts w:ascii="Arial" w:hAnsi="Arial" w:cs="Arial"/>
          <w:b/>
          <w:sz w:val="28"/>
          <w:lang w:eastAsia="en-US"/>
        </w:rPr>
        <w:t>Escribe ya, ye, yi, yo o yu según corresponda.</w:t>
      </w:r>
    </w:p>
    <w:p w14:paraId="7F344C34" w14:textId="358772A1" w:rsidR="005104C5" w:rsidRDefault="005104C5" w:rsidP="00A92D23">
      <w:pPr>
        <w:spacing w:line="276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54496" behindDoc="1" locked="0" layoutInCell="1" allowOverlap="1" wp14:anchorId="7B786C58" wp14:editId="5F6F67E9">
            <wp:simplePos x="0" y="0"/>
            <wp:positionH relativeFrom="column">
              <wp:posOffset>-3810</wp:posOffset>
            </wp:positionH>
            <wp:positionV relativeFrom="paragraph">
              <wp:posOffset>234950</wp:posOffset>
            </wp:positionV>
            <wp:extent cx="5305425" cy="1781175"/>
            <wp:effectExtent l="0" t="0" r="9525" b="9525"/>
            <wp:wrapThrough wrapText="bothSides">
              <wp:wrapPolygon edited="0">
                <wp:start x="0" y="0"/>
                <wp:lineTo x="0" y="21484"/>
                <wp:lineTo x="21561" y="21484"/>
                <wp:lineTo x="21561" y="0"/>
                <wp:lineTo x="0" y="0"/>
              </wp:wrapPolygon>
            </wp:wrapThrough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C6260" w14:textId="78ECF532" w:rsidR="005104C5" w:rsidRDefault="005104C5" w:rsidP="00A92D23">
      <w:pPr>
        <w:spacing w:line="276" w:lineRule="auto"/>
        <w:rPr>
          <w:rFonts w:ascii="Arial" w:hAnsi="Arial" w:cs="Arial"/>
          <w:b/>
          <w:sz w:val="28"/>
          <w:lang w:eastAsia="en-US"/>
        </w:rPr>
      </w:pPr>
    </w:p>
    <w:p w14:paraId="275B007B" w14:textId="77777777" w:rsidR="005104C5" w:rsidRDefault="005104C5">
      <w:pPr>
        <w:rPr>
          <w:rFonts w:ascii="Arial" w:hAnsi="Arial" w:cs="Arial"/>
          <w:b/>
          <w:sz w:val="28"/>
          <w:lang w:eastAsia="en-US"/>
        </w:rPr>
      </w:pPr>
    </w:p>
    <w:p w14:paraId="692E26A7" w14:textId="77777777" w:rsidR="005104C5" w:rsidRDefault="005104C5">
      <w:pPr>
        <w:rPr>
          <w:rFonts w:ascii="Arial" w:hAnsi="Arial" w:cs="Arial"/>
          <w:b/>
          <w:sz w:val="28"/>
          <w:lang w:eastAsia="en-US"/>
        </w:rPr>
      </w:pPr>
    </w:p>
    <w:p w14:paraId="2A8DC8CF" w14:textId="77777777" w:rsidR="005104C5" w:rsidRDefault="005104C5">
      <w:pPr>
        <w:rPr>
          <w:rFonts w:ascii="Arial" w:hAnsi="Arial" w:cs="Arial"/>
          <w:b/>
          <w:sz w:val="28"/>
          <w:lang w:eastAsia="en-US"/>
        </w:rPr>
      </w:pPr>
    </w:p>
    <w:p w14:paraId="1C5D7582" w14:textId="77777777" w:rsidR="005104C5" w:rsidRDefault="005104C5">
      <w:pPr>
        <w:rPr>
          <w:rFonts w:ascii="Arial" w:hAnsi="Arial" w:cs="Arial"/>
          <w:b/>
          <w:sz w:val="28"/>
          <w:lang w:eastAsia="en-US"/>
        </w:rPr>
      </w:pPr>
    </w:p>
    <w:p w14:paraId="4871BA91" w14:textId="77777777" w:rsidR="005104C5" w:rsidRDefault="005104C5">
      <w:pPr>
        <w:rPr>
          <w:rFonts w:ascii="Arial" w:hAnsi="Arial" w:cs="Arial"/>
          <w:b/>
          <w:sz w:val="28"/>
          <w:lang w:eastAsia="en-US"/>
        </w:rPr>
      </w:pPr>
    </w:p>
    <w:p w14:paraId="4E0F2B4F" w14:textId="77777777" w:rsidR="005104C5" w:rsidRDefault="005104C5">
      <w:pPr>
        <w:rPr>
          <w:rFonts w:ascii="Arial" w:hAnsi="Arial" w:cs="Arial"/>
          <w:b/>
          <w:sz w:val="28"/>
          <w:lang w:eastAsia="en-US"/>
        </w:rPr>
      </w:pPr>
    </w:p>
    <w:p w14:paraId="36FD5F59" w14:textId="77777777" w:rsidR="005104C5" w:rsidRDefault="005104C5">
      <w:pPr>
        <w:rPr>
          <w:rFonts w:ascii="Arial" w:hAnsi="Arial" w:cs="Arial"/>
          <w:b/>
          <w:sz w:val="28"/>
          <w:lang w:eastAsia="en-US"/>
        </w:rPr>
      </w:pPr>
    </w:p>
    <w:p w14:paraId="313FB785" w14:textId="77777777" w:rsidR="005104C5" w:rsidRDefault="005104C5">
      <w:pPr>
        <w:rPr>
          <w:rFonts w:ascii="Arial" w:hAnsi="Arial" w:cs="Arial"/>
          <w:b/>
          <w:sz w:val="28"/>
          <w:lang w:eastAsia="en-US"/>
        </w:rPr>
      </w:pPr>
    </w:p>
    <w:p w14:paraId="74702927" w14:textId="77777777" w:rsidR="005104C5" w:rsidRDefault="005104C5">
      <w:pPr>
        <w:rPr>
          <w:rFonts w:ascii="Arial" w:hAnsi="Arial" w:cs="Arial"/>
          <w:b/>
          <w:sz w:val="28"/>
          <w:lang w:eastAsia="en-US"/>
        </w:rPr>
      </w:pPr>
    </w:p>
    <w:p w14:paraId="3E91FCE9" w14:textId="77777777" w:rsidR="00A86349" w:rsidRDefault="00055E09">
      <w:pPr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55520" behindDoc="1" locked="0" layoutInCell="1" allowOverlap="1" wp14:anchorId="40CFE1F5" wp14:editId="757FD3A5">
            <wp:simplePos x="0" y="0"/>
            <wp:positionH relativeFrom="column">
              <wp:posOffset>-80010</wp:posOffset>
            </wp:positionH>
            <wp:positionV relativeFrom="paragraph">
              <wp:posOffset>322580</wp:posOffset>
            </wp:positionV>
            <wp:extent cx="6391275" cy="2295525"/>
            <wp:effectExtent l="0" t="0" r="9525" b="9525"/>
            <wp:wrapThrough wrapText="bothSides">
              <wp:wrapPolygon edited="0">
                <wp:start x="0" y="0"/>
                <wp:lineTo x="0" y="21510"/>
                <wp:lineTo x="21568" y="21510"/>
                <wp:lineTo x="21568" y="0"/>
                <wp:lineTo x="0" y="0"/>
              </wp:wrapPolygon>
            </wp:wrapThrough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4C5">
        <w:rPr>
          <w:rFonts w:ascii="Arial" w:hAnsi="Arial" w:cs="Arial"/>
          <w:b/>
          <w:sz w:val="28"/>
          <w:highlight w:val="cyan"/>
          <w:lang w:eastAsia="en-US"/>
        </w:rPr>
        <w:t>Actividad 8</w:t>
      </w:r>
      <w:r w:rsidR="005104C5" w:rsidRPr="001B676E">
        <w:rPr>
          <w:rFonts w:ascii="Arial" w:hAnsi="Arial" w:cs="Arial"/>
          <w:b/>
          <w:sz w:val="28"/>
          <w:highlight w:val="cyan"/>
          <w:lang w:eastAsia="en-US"/>
        </w:rPr>
        <w:t>:</w:t>
      </w:r>
      <w:r w:rsidR="005104C5" w:rsidRPr="001B676E">
        <w:rPr>
          <w:rFonts w:ascii="Arial" w:hAnsi="Arial" w:cs="Arial"/>
          <w:b/>
          <w:sz w:val="28"/>
          <w:lang w:eastAsia="en-US"/>
        </w:rPr>
        <w:t xml:space="preserve"> </w:t>
      </w:r>
      <w:r w:rsidR="005104C5" w:rsidRPr="005104C5">
        <w:rPr>
          <w:rFonts w:ascii="Arial" w:hAnsi="Arial" w:cs="Arial"/>
          <w:b/>
          <w:sz w:val="28"/>
          <w:lang w:eastAsia="en-US"/>
        </w:rPr>
        <w:t>Repasa y lee. Luego, copia en el riel.</w:t>
      </w:r>
    </w:p>
    <w:p w14:paraId="6ED77305" w14:textId="01A04686" w:rsidR="00A92D23" w:rsidRDefault="005A5AC9">
      <w:pPr>
        <w:rPr>
          <w:rFonts w:ascii="Arial" w:hAnsi="Arial" w:cs="Arial"/>
          <w:b/>
          <w:sz w:val="28"/>
          <w:lang w:eastAsia="en-US"/>
        </w:rPr>
      </w:pPr>
      <w:r w:rsidRPr="005A5AC9">
        <w:rPr>
          <w:rFonts w:ascii="Arial" w:hAnsi="Arial" w:cs="Arial"/>
          <w:b/>
          <w:sz w:val="28"/>
          <w:highlight w:val="cyan"/>
          <w:lang w:eastAsia="en-US"/>
        </w:rPr>
        <w:lastRenderedPageBreak/>
        <w:t>COMPRENSIÓN LECTORA</w:t>
      </w:r>
    </w:p>
    <w:p w14:paraId="7B330D1E" w14:textId="77777777" w:rsidR="005A5AC9" w:rsidRDefault="005A5AC9">
      <w:pPr>
        <w:rPr>
          <w:rFonts w:ascii="Arial" w:hAnsi="Arial" w:cs="Arial"/>
          <w:b/>
          <w:sz w:val="28"/>
          <w:lang w:eastAsia="en-US"/>
        </w:rPr>
      </w:pPr>
    </w:p>
    <w:p w14:paraId="708B40F1" w14:textId="29473FEF" w:rsidR="005A5AC9" w:rsidRDefault="005A5AC9">
      <w:pPr>
        <w:rPr>
          <w:rFonts w:ascii="Arial" w:hAnsi="Arial" w:cs="Arial"/>
          <w:b/>
          <w:sz w:val="28"/>
          <w:lang w:eastAsia="en-US"/>
        </w:rPr>
      </w:pPr>
      <w:r w:rsidRPr="005A5AC9">
        <w:rPr>
          <w:rFonts w:ascii="Arial" w:hAnsi="Arial" w:cs="Arial"/>
          <w:b/>
          <w:sz w:val="28"/>
          <w:highlight w:val="cyan"/>
          <w:lang w:eastAsia="en-US"/>
        </w:rPr>
        <w:t>Actividad 9:</w:t>
      </w:r>
      <w:r>
        <w:rPr>
          <w:rFonts w:ascii="Arial" w:hAnsi="Arial" w:cs="Arial"/>
          <w:b/>
          <w:sz w:val="28"/>
          <w:lang w:eastAsia="en-US"/>
        </w:rPr>
        <w:t xml:space="preserve"> Lee el siguiente texto y responde las preguntas.</w:t>
      </w:r>
    </w:p>
    <w:p w14:paraId="59DC87C2" w14:textId="77777777" w:rsidR="005A5AC9" w:rsidRDefault="005A5AC9">
      <w:pPr>
        <w:rPr>
          <w:rFonts w:ascii="Arial" w:hAnsi="Arial" w:cs="Arial"/>
          <w:b/>
          <w:sz w:val="28"/>
          <w:lang w:eastAsia="en-US"/>
        </w:rPr>
      </w:pPr>
    </w:p>
    <w:p w14:paraId="2D6C7A55" w14:textId="055950A8" w:rsidR="005A5AC9" w:rsidRDefault="005A5AC9" w:rsidP="005A5AC9">
      <w:pPr>
        <w:jc w:val="center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inline distT="0" distB="0" distL="0" distR="0" wp14:anchorId="63273565" wp14:editId="17101978">
            <wp:extent cx="4286250" cy="4949296"/>
            <wp:effectExtent l="0" t="0" r="0" b="3810"/>
            <wp:docPr id="324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94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65E0" w14:textId="77777777" w:rsidR="005A5AC9" w:rsidRDefault="005A5AC9" w:rsidP="005A5AC9">
      <w:pPr>
        <w:jc w:val="center"/>
        <w:rPr>
          <w:rFonts w:ascii="Arial" w:hAnsi="Arial" w:cs="Arial"/>
          <w:b/>
          <w:sz w:val="28"/>
          <w:lang w:eastAsia="en-US"/>
        </w:rPr>
      </w:pPr>
    </w:p>
    <w:p w14:paraId="152F437B" w14:textId="65B0B9C8" w:rsidR="005A5AC9" w:rsidRDefault="005A5AC9" w:rsidP="006A0605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lang w:eastAsia="en-US"/>
        </w:rPr>
        <w:t>¿De quién es el yo-yó?</w:t>
      </w:r>
    </w:p>
    <w:p w14:paraId="4FDCD3A8" w14:textId="77777777" w:rsidR="005A5AC9" w:rsidRDefault="005A5AC9" w:rsidP="005A5AC9">
      <w:pPr>
        <w:pStyle w:val="Prrafodelista"/>
        <w:rPr>
          <w:rFonts w:ascii="Arial" w:hAnsi="Arial" w:cs="Arial"/>
          <w:b/>
          <w:sz w:val="28"/>
          <w:lang w:eastAsia="en-US"/>
        </w:rPr>
      </w:pPr>
    </w:p>
    <w:tbl>
      <w:tblPr>
        <w:tblStyle w:val="Tablaconcuadrcula"/>
        <w:tblW w:w="8886" w:type="dxa"/>
        <w:tblInd w:w="720" w:type="dxa"/>
        <w:tblLook w:val="04A0" w:firstRow="1" w:lastRow="0" w:firstColumn="1" w:lastColumn="0" w:noHBand="0" w:noVBand="1"/>
      </w:tblPr>
      <w:tblGrid>
        <w:gridCol w:w="8886"/>
      </w:tblGrid>
      <w:tr w:rsidR="005A5AC9" w14:paraId="785C696A" w14:textId="77777777" w:rsidTr="00055E09">
        <w:tc>
          <w:tcPr>
            <w:tcW w:w="8886" w:type="dxa"/>
          </w:tcPr>
          <w:p w14:paraId="0C44F26F" w14:textId="77777777" w:rsidR="005A5AC9" w:rsidRDefault="005A5AC9" w:rsidP="005A5AC9">
            <w:pPr>
              <w:pStyle w:val="Prrafodelista"/>
              <w:ind w:left="0"/>
              <w:rPr>
                <w:rFonts w:ascii="Arial" w:hAnsi="Arial" w:cs="Arial"/>
                <w:b/>
                <w:sz w:val="28"/>
                <w:lang w:eastAsia="en-US"/>
              </w:rPr>
            </w:pPr>
          </w:p>
          <w:p w14:paraId="7C558857" w14:textId="77777777" w:rsidR="005A5AC9" w:rsidRDefault="005A5AC9" w:rsidP="005A5AC9">
            <w:pPr>
              <w:pStyle w:val="Prrafodelista"/>
              <w:ind w:left="0"/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</w:tbl>
    <w:p w14:paraId="47D4211F" w14:textId="77777777" w:rsidR="005A5AC9" w:rsidRPr="005A5AC9" w:rsidRDefault="005A5AC9" w:rsidP="005A5AC9">
      <w:pPr>
        <w:pStyle w:val="Prrafodelista"/>
        <w:rPr>
          <w:rFonts w:ascii="Arial" w:hAnsi="Arial" w:cs="Arial"/>
          <w:b/>
          <w:sz w:val="28"/>
          <w:lang w:eastAsia="en-US"/>
        </w:rPr>
      </w:pPr>
    </w:p>
    <w:p w14:paraId="49748CDD" w14:textId="46DB1C96" w:rsidR="005A5AC9" w:rsidRDefault="005A5AC9" w:rsidP="006A0605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lang w:eastAsia="en-US"/>
        </w:rPr>
        <w:t>¿Por qué tiene pena Yayo?</w:t>
      </w:r>
    </w:p>
    <w:p w14:paraId="1F8B8788" w14:textId="77777777" w:rsidR="005A5AC9" w:rsidRDefault="005A5AC9" w:rsidP="005A5AC9">
      <w:pPr>
        <w:pStyle w:val="Prrafodelista"/>
        <w:rPr>
          <w:rFonts w:ascii="Arial" w:hAnsi="Arial" w:cs="Arial"/>
          <w:b/>
          <w:sz w:val="28"/>
          <w:lang w:eastAsia="en-US"/>
        </w:rPr>
      </w:pPr>
    </w:p>
    <w:tbl>
      <w:tblPr>
        <w:tblStyle w:val="Tablaconcuadrcula"/>
        <w:tblW w:w="8886" w:type="dxa"/>
        <w:tblInd w:w="720" w:type="dxa"/>
        <w:tblLook w:val="04A0" w:firstRow="1" w:lastRow="0" w:firstColumn="1" w:lastColumn="0" w:noHBand="0" w:noVBand="1"/>
      </w:tblPr>
      <w:tblGrid>
        <w:gridCol w:w="8886"/>
      </w:tblGrid>
      <w:tr w:rsidR="005A5AC9" w14:paraId="245DE253" w14:textId="77777777" w:rsidTr="00055E09">
        <w:tc>
          <w:tcPr>
            <w:tcW w:w="8886" w:type="dxa"/>
          </w:tcPr>
          <w:p w14:paraId="40C05B00" w14:textId="77777777" w:rsidR="005A5AC9" w:rsidRDefault="005A5AC9" w:rsidP="005A5AC9">
            <w:pPr>
              <w:pStyle w:val="Prrafodelista"/>
              <w:ind w:left="0"/>
              <w:rPr>
                <w:rFonts w:ascii="Arial" w:hAnsi="Arial" w:cs="Arial"/>
                <w:b/>
                <w:sz w:val="28"/>
                <w:lang w:eastAsia="en-US"/>
              </w:rPr>
            </w:pPr>
          </w:p>
          <w:p w14:paraId="050ED068" w14:textId="77777777" w:rsidR="005A5AC9" w:rsidRDefault="005A5AC9" w:rsidP="005A5AC9">
            <w:pPr>
              <w:pStyle w:val="Prrafodelista"/>
              <w:ind w:left="0"/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</w:tbl>
    <w:p w14:paraId="5EE47876" w14:textId="77777777" w:rsidR="005A5AC9" w:rsidRDefault="005A5AC9" w:rsidP="005A5AC9">
      <w:pPr>
        <w:pStyle w:val="Prrafodelista"/>
        <w:rPr>
          <w:rFonts w:ascii="Arial" w:hAnsi="Arial" w:cs="Arial"/>
          <w:b/>
          <w:sz w:val="28"/>
          <w:lang w:eastAsia="en-US"/>
        </w:rPr>
      </w:pPr>
    </w:p>
    <w:p w14:paraId="2E6FE877" w14:textId="79171983" w:rsidR="005A5AC9" w:rsidRDefault="005A5AC9" w:rsidP="006A0605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lang w:eastAsia="en-US"/>
        </w:rPr>
        <w:t>¿Quién ayuda al payaso?</w:t>
      </w:r>
    </w:p>
    <w:p w14:paraId="1D9BB262" w14:textId="77777777" w:rsidR="005A5AC9" w:rsidRDefault="005A5AC9" w:rsidP="005A5AC9">
      <w:pPr>
        <w:pStyle w:val="Prrafodelista"/>
        <w:rPr>
          <w:rFonts w:ascii="Arial" w:hAnsi="Arial" w:cs="Arial"/>
          <w:b/>
          <w:sz w:val="28"/>
          <w:lang w:eastAsia="en-US"/>
        </w:rPr>
      </w:pPr>
    </w:p>
    <w:tbl>
      <w:tblPr>
        <w:tblStyle w:val="Tablaconcuadrcula"/>
        <w:tblW w:w="8886" w:type="dxa"/>
        <w:tblInd w:w="720" w:type="dxa"/>
        <w:tblLook w:val="04A0" w:firstRow="1" w:lastRow="0" w:firstColumn="1" w:lastColumn="0" w:noHBand="0" w:noVBand="1"/>
      </w:tblPr>
      <w:tblGrid>
        <w:gridCol w:w="8886"/>
      </w:tblGrid>
      <w:tr w:rsidR="005A5AC9" w14:paraId="70B85440" w14:textId="77777777" w:rsidTr="00055E09">
        <w:tc>
          <w:tcPr>
            <w:tcW w:w="8886" w:type="dxa"/>
          </w:tcPr>
          <w:p w14:paraId="6A8511C9" w14:textId="77777777" w:rsidR="005A5AC9" w:rsidRDefault="005A5AC9" w:rsidP="005A5AC9">
            <w:pPr>
              <w:pStyle w:val="Prrafodelista"/>
              <w:ind w:left="0"/>
              <w:rPr>
                <w:rFonts w:ascii="Arial" w:hAnsi="Arial" w:cs="Arial"/>
                <w:b/>
                <w:sz w:val="28"/>
                <w:lang w:eastAsia="en-US"/>
              </w:rPr>
            </w:pPr>
          </w:p>
          <w:p w14:paraId="3BACD6C7" w14:textId="77777777" w:rsidR="005A5AC9" w:rsidRDefault="005A5AC9" w:rsidP="005A5AC9">
            <w:pPr>
              <w:pStyle w:val="Prrafodelista"/>
              <w:ind w:left="0"/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</w:tbl>
    <w:p w14:paraId="063AB479" w14:textId="77777777" w:rsidR="005A5AC9" w:rsidRPr="005A5AC9" w:rsidRDefault="005A5AC9" w:rsidP="005A5AC9">
      <w:pPr>
        <w:pStyle w:val="Prrafodelista"/>
        <w:rPr>
          <w:rFonts w:ascii="Arial" w:hAnsi="Arial" w:cs="Arial"/>
          <w:b/>
          <w:sz w:val="28"/>
          <w:lang w:eastAsia="en-US"/>
        </w:rPr>
      </w:pPr>
    </w:p>
    <w:p w14:paraId="095AADD5" w14:textId="421B9A1D" w:rsidR="005A5AC9" w:rsidRDefault="005A5AC9" w:rsidP="006A0605">
      <w:pPr>
        <w:pStyle w:val="Prrafodelista"/>
        <w:numPr>
          <w:ilvl w:val="0"/>
          <w:numId w:val="4"/>
        </w:numPr>
        <w:spacing w:line="276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lang w:eastAsia="en-US"/>
        </w:rPr>
        <w:t>Lee y une.</w:t>
      </w:r>
    </w:p>
    <w:p w14:paraId="6D196052" w14:textId="3B6EB4E8" w:rsidR="00316E26" w:rsidRDefault="00316E26" w:rsidP="00316E26">
      <w:pPr>
        <w:pStyle w:val="Prrafodelista"/>
        <w:spacing w:line="276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11EEEA4" wp14:editId="2484C712">
                <wp:simplePos x="0" y="0"/>
                <wp:positionH relativeFrom="column">
                  <wp:posOffset>472440</wp:posOffset>
                </wp:positionH>
                <wp:positionV relativeFrom="paragraph">
                  <wp:posOffset>173990</wp:posOffset>
                </wp:positionV>
                <wp:extent cx="4381500" cy="1257300"/>
                <wp:effectExtent l="0" t="0" r="19050" b="19050"/>
                <wp:wrapNone/>
                <wp:docPr id="337" name="33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1257300"/>
                          <a:chOff x="0" y="0"/>
                          <a:chExt cx="4381500" cy="1257300"/>
                        </a:xfrm>
                      </wpg:grpSpPr>
                      <wps:wsp>
                        <wps:cNvPr id="325" name="325 Cuadro de texto"/>
                        <wps:cNvSpPr txBox="1"/>
                        <wps:spPr>
                          <a:xfrm>
                            <a:off x="0" y="0"/>
                            <a:ext cx="158115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5A9BFE" w14:textId="60B133B4" w:rsidR="00316E26" w:rsidRPr="00316E26" w:rsidRDefault="00316E26">
                              <w:pPr>
                                <w:rPr>
                                  <w:rFonts w:ascii="Arial" w:hAnsi="Arial" w:cs="Arial"/>
                                  <w:sz w:val="28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lang w:val="es-MX"/>
                                </w:rPr>
                                <w:t>Yiyo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326 Cuadro de texto"/>
                        <wps:cNvSpPr txBox="1"/>
                        <wps:spPr>
                          <a:xfrm>
                            <a:off x="0" y="457200"/>
                            <a:ext cx="158115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531768" w14:textId="0362BD1A" w:rsidR="00316E26" w:rsidRPr="00316E26" w:rsidRDefault="00316E26" w:rsidP="00316E26">
                              <w:pPr>
                                <w:rPr>
                                  <w:rFonts w:ascii="Arial" w:hAnsi="Arial" w:cs="Arial"/>
                                  <w:sz w:val="28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lang w:val="es-MX"/>
                                </w:rPr>
                                <w:t>yo-yó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327 Cuadro de texto"/>
                        <wps:cNvSpPr txBox="1"/>
                        <wps:spPr>
                          <a:xfrm>
                            <a:off x="2800350" y="933450"/>
                            <a:ext cx="158115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C96CDA" w14:textId="7F9C1663" w:rsidR="00316E26" w:rsidRPr="00316E26" w:rsidRDefault="00316E26" w:rsidP="00316E26">
                              <w:pPr>
                                <w:rPr>
                                  <w:rFonts w:ascii="Arial" w:hAnsi="Arial" w:cs="Arial"/>
                                  <w:sz w:val="28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lang w:val="es-MX"/>
                                </w:rPr>
                                <w:t>el amigo.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328 Cuadro de texto"/>
                        <wps:cNvSpPr txBox="1"/>
                        <wps:spPr>
                          <a:xfrm>
                            <a:off x="0" y="933450"/>
                            <a:ext cx="158115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4A308A" w14:textId="599607D0" w:rsidR="00316E26" w:rsidRPr="00316E26" w:rsidRDefault="00316E26" w:rsidP="00316E26">
                              <w:pPr>
                                <w:rPr>
                                  <w:rFonts w:ascii="Arial" w:hAnsi="Arial" w:cs="Arial"/>
                                  <w:sz w:val="28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lang w:val="es-MX"/>
                                </w:rPr>
                                <w:t>Yayo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329 Cuadro de texto"/>
                        <wps:cNvSpPr txBox="1"/>
                        <wps:spPr>
                          <a:xfrm>
                            <a:off x="2800350" y="457200"/>
                            <a:ext cx="158115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29DC46" w14:textId="1C3AF6C3" w:rsidR="00316E26" w:rsidRPr="00316E26" w:rsidRDefault="00316E26" w:rsidP="00316E26">
                              <w:pPr>
                                <w:rPr>
                                  <w:rFonts w:ascii="Arial" w:hAnsi="Arial" w:cs="Arial"/>
                                  <w:sz w:val="28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lang w:val="es-MX"/>
                                </w:rPr>
                                <w:t>el payaso.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330 Cuadro de texto"/>
                        <wps:cNvSpPr txBox="1"/>
                        <wps:spPr>
                          <a:xfrm>
                            <a:off x="2800350" y="0"/>
                            <a:ext cx="158115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D75323" w14:textId="2013DDC7" w:rsidR="00316E26" w:rsidRPr="00316E26" w:rsidRDefault="00316E26" w:rsidP="00316E26">
                              <w:pPr>
                                <w:rPr>
                                  <w:rFonts w:ascii="Arial" w:hAnsi="Arial" w:cs="Arial"/>
                                  <w:sz w:val="28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lang w:val="es-MX"/>
                                </w:rPr>
                                <w:t>está malo.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331 Elipse"/>
                        <wps:cNvSpPr/>
                        <wps:spPr>
                          <a:xfrm>
                            <a:off x="1457325" y="66675"/>
                            <a:ext cx="190500" cy="1905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332 Elipse"/>
                        <wps:cNvSpPr/>
                        <wps:spPr>
                          <a:xfrm>
                            <a:off x="2667000" y="1009650"/>
                            <a:ext cx="190500" cy="1905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333 Elipse"/>
                        <wps:cNvSpPr/>
                        <wps:spPr>
                          <a:xfrm>
                            <a:off x="1457325" y="1009650"/>
                            <a:ext cx="190500" cy="1905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334 Elipse"/>
                        <wps:cNvSpPr/>
                        <wps:spPr>
                          <a:xfrm>
                            <a:off x="2667000" y="66675"/>
                            <a:ext cx="190500" cy="1905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335 Elipse"/>
                        <wps:cNvSpPr/>
                        <wps:spPr>
                          <a:xfrm>
                            <a:off x="2667000" y="533400"/>
                            <a:ext cx="190500" cy="1905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336 Elipse"/>
                        <wps:cNvSpPr/>
                        <wps:spPr>
                          <a:xfrm>
                            <a:off x="1457325" y="523875"/>
                            <a:ext cx="190500" cy="1905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EEEA4" id="337 Grupo" o:spid="_x0000_s1029" style="position:absolute;left:0;text-align:left;margin-left:37.2pt;margin-top:13.7pt;width:345pt;height:99pt;z-index:251778048" coordsize="43815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">
                <v:shape id="325 Cuadro de texto" o:spid="_x0000_s1030" type="#_x0000_t202" style="position:absolute;width:1581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" fillcolor="white [3201]" strokeweight=".5pt">
                  <v:textbox>
                    <w:txbxContent>
                      <w:p w14:paraId="555A9BFE" w14:textId="60B133B4" w:rsidR="00316E26" w:rsidRPr="00316E26" w:rsidRDefault="00316E26">
                        <w:pPr>
                          <w:rPr>
                            <w:rFonts w:ascii="Arial" w:hAnsi="Arial" w:cs="Arial"/>
                            <w:sz w:val="28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lang w:val="es-MX"/>
                          </w:rPr>
                          <w:t>Yiyo</w:t>
                        </w:r>
                      </w:p>
                    </w:txbxContent>
                  </v:textbox>
                </v:shape>
                <v:shape id="326 Cuadro de texto" o:spid="_x0000_s1031" type="#_x0000_t202" style="position:absolute;top:4572;width:1581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" fillcolor="white [3201]" strokeweight=".5pt">
                  <v:textbox>
                    <w:txbxContent>
                      <w:p w14:paraId="70531768" w14:textId="0362BD1A" w:rsidR="00316E26" w:rsidRPr="00316E26" w:rsidRDefault="00316E26" w:rsidP="00316E26">
                        <w:pPr>
                          <w:rPr>
                            <w:rFonts w:ascii="Arial" w:hAnsi="Arial" w:cs="Arial"/>
                            <w:sz w:val="28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lang w:val="es-MX"/>
                          </w:rPr>
                          <w:t>yo-yó</w:t>
                        </w:r>
                      </w:p>
                    </w:txbxContent>
                  </v:textbox>
                </v:shape>
                <v:shape id="327 Cuadro de texto" o:spid="_x0000_s1032" type="#_x0000_t202" style="position:absolute;left:28003;top:9334;width:15812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" fillcolor="white [3201]" strokeweight=".5pt">
                  <v:textbox>
                    <w:txbxContent>
                      <w:p w14:paraId="63C96CDA" w14:textId="7F9C1663" w:rsidR="00316E26" w:rsidRPr="00316E26" w:rsidRDefault="00316E26" w:rsidP="00316E26">
                        <w:pPr>
                          <w:rPr>
                            <w:rFonts w:ascii="Arial" w:hAnsi="Arial" w:cs="Arial"/>
                            <w:sz w:val="28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lang w:val="es-MX"/>
                          </w:rPr>
                          <w:t>el amigo.</w:t>
                        </w:r>
                      </w:p>
                    </w:txbxContent>
                  </v:textbox>
                </v:shape>
                <v:shape id="328 Cuadro de texto" o:spid="_x0000_s1033" type="#_x0000_t202" style="position:absolute;top:9334;width:1581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" fillcolor="white [3201]" strokeweight=".5pt">
                  <v:textbox>
                    <w:txbxContent>
                      <w:p w14:paraId="0D4A308A" w14:textId="599607D0" w:rsidR="00316E26" w:rsidRPr="00316E26" w:rsidRDefault="00316E26" w:rsidP="00316E26">
                        <w:pPr>
                          <w:rPr>
                            <w:rFonts w:ascii="Arial" w:hAnsi="Arial" w:cs="Arial"/>
                            <w:sz w:val="28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lang w:val="es-MX"/>
                          </w:rPr>
                          <w:t>Yayo</w:t>
                        </w:r>
                      </w:p>
                    </w:txbxContent>
                  </v:textbox>
                </v:shape>
                <v:shape id="329 Cuadro de texto" o:spid="_x0000_s1034" type="#_x0000_t202" style="position:absolute;left:28003;top:4572;width:1581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" fillcolor="white [3201]" strokeweight=".5pt">
                  <v:textbox>
                    <w:txbxContent>
                      <w:p w14:paraId="7C29DC46" w14:textId="1C3AF6C3" w:rsidR="00316E26" w:rsidRPr="00316E26" w:rsidRDefault="00316E26" w:rsidP="00316E26">
                        <w:pPr>
                          <w:rPr>
                            <w:rFonts w:ascii="Arial" w:hAnsi="Arial" w:cs="Arial"/>
                            <w:sz w:val="28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lang w:val="es-MX"/>
                          </w:rPr>
                          <w:t>el payaso.</w:t>
                        </w:r>
                      </w:p>
                    </w:txbxContent>
                  </v:textbox>
                </v:shape>
                <v:shape id="330 Cuadro de texto" o:spid="_x0000_s1035" type="#_x0000_t202" style="position:absolute;left:28003;width:1581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" fillcolor="white [3201]" strokeweight=".5pt">
                  <v:textbox>
                    <w:txbxContent>
                      <w:p w14:paraId="79D75323" w14:textId="2013DDC7" w:rsidR="00316E26" w:rsidRPr="00316E26" w:rsidRDefault="00316E26" w:rsidP="00316E26">
                        <w:pPr>
                          <w:rPr>
                            <w:rFonts w:ascii="Arial" w:hAnsi="Arial" w:cs="Arial"/>
                            <w:sz w:val="28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lang w:val="es-MX"/>
                          </w:rPr>
                          <w:t>está malo.</w:t>
                        </w:r>
                      </w:p>
                    </w:txbxContent>
                  </v:textbox>
                </v:shape>
                <v:oval id="331 Elipse" o:spid="_x0000_s1036" style="position:absolute;left:14573;top:666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" filled="f" strokecolor="#243f60 [1604]" strokeweight="2pt"/>
                <v:oval id="332 Elipse" o:spid="_x0000_s1037" style="position:absolute;left:26670;top:10096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" filled="f" strokecolor="#243f60 [1604]" strokeweight="2pt"/>
                <v:oval id="333 Elipse" o:spid="_x0000_s1038" style="position:absolute;left:14573;top:10096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" filled="f" strokecolor="#243f60 [1604]" strokeweight="2pt"/>
                <v:oval id="334 Elipse" o:spid="_x0000_s1039" style="position:absolute;left:26670;top:666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" filled="f" strokecolor="#243f60 [1604]" strokeweight="2pt"/>
                <v:oval id="335 Elipse" o:spid="_x0000_s1040" style="position:absolute;left:26670;top:5334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" filled="f" strokecolor="#243f60 [1604]" strokeweight="2pt"/>
                <v:oval id="336 Elipse" o:spid="_x0000_s1041" style="position:absolute;left:14573;top:5238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" filled="f" strokecolor="#243f60 [1604]" strokeweight="2pt"/>
              </v:group>
            </w:pict>
          </mc:Fallback>
        </mc:AlternateContent>
      </w:r>
    </w:p>
    <w:p w14:paraId="01912CD8" w14:textId="4491C95B" w:rsidR="00316E26" w:rsidRDefault="00316E26" w:rsidP="00316E26">
      <w:pPr>
        <w:pStyle w:val="Prrafodelista"/>
        <w:spacing w:line="276" w:lineRule="auto"/>
        <w:rPr>
          <w:rFonts w:ascii="Arial" w:hAnsi="Arial" w:cs="Arial"/>
          <w:b/>
          <w:sz w:val="28"/>
          <w:lang w:eastAsia="en-US"/>
        </w:rPr>
      </w:pPr>
    </w:p>
    <w:p w14:paraId="595F8FC7" w14:textId="69A13DA0" w:rsidR="00DC1CB1" w:rsidRPr="00891F7D" w:rsidRDefault="005A5AC9" w:rsidP="00891F7D">
      <w:pPr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lang w:eastAsia="en-US"/>
        </w:rPr>
        <w:br w:type="page"/>
      </w:r>
    </w:p>
    <w:p w14:paraId="06B6B08C" w14:textId="3F999C5B" w:rsidR="00DC1CB1" w:rsidRDefault="00DC1CB1" w:rsidP="00DC1CB1">
      <w:pPr>
        <w:spacing w:line="276" w:lineRule="auto"/>
        <w:rPr>
          <w:rFonts w:ascii="Arial" w:hAnsi="Arial" w:cs="Arial"/>
          <w:b/>
          <w:sz w:val="28"/>
          <w:highlight w:val="cyan"/>
          <w:lang w:eastAsia="en-US"/>
        </w:rPr>
      </w:pPr>
      <w:r w:rsidRPr="00DC1CB1">
        <w:rPr>
          <w:rFonts w:ascii="Arial" w:hAnsi="Arial" w:cs="Arial"/>
          <w:b/>
          <w:sz w:val="28"/>
          <w:highlight w:val="cyan"/>
          <w:lang w:eastAsia="en-US"/>
        </w:rPr>
        <w:lastRenderedPageBreak/>
        <w:t>¡COMENCEMOS</w:t>
      </w:r>
      <w:r>
        <w:rPr>
          <w:rFonts w:ascii="Arial" w:hAnsi="Arial" w:cs="Arial"/>
          <w:b/>
          <w:sz w:val="28"/>
          <w:highlight w:val="cyan"/>
          <w:lang w:eastAsia="en-US"/>
        </w:rPr>
        <w:t xml:space="preserve"> CON UNA NUEVA CONSONANTE</w:t>
      </w:r>
      <w:r w:rsidRPr="00DC1CB1">
        <w:rPr>
          <w:rFonts w:ascii="Arial" w:hAnsi="Arial" w:cs="Arial"/>
          <w:b/>
          <w:sz w:val="28"/>
          <w:highlight w:val="cyan"/>
          <w:lang w:eastAsia="en-US"/>
        </w:rPr>
        <w:t>! OBSERVA LO SIGUIENTE</w:t>
      </w:r>
      <w:r>
        <w:rPr>
          <w:rFonts w:ascii="Arial" w:hAnsi="Arial" w:cs="Arial"/>
          <w:b/>
          <w:sz w:val="28"/>
          <w:highlight w:val="cyan"/>
          <w:lang w:eastAsia="en-US"/>
        </w:rPr>
        <w:t>:</w:t>
      </w:r>
    </w:p>
    <w:p w14:paraId="031034BE" w14:textId="77777777" w:rsidR="00DC1CB1" w:rsidRDefault="00DC1CB1" w:rsidP="00DC1CB1">
      <w:pPr>
        <w:spacing w:line="276" w:lineRule="auto"/>
        <w:rPr>
          <w:rFonts w:ascii="Arial" w:hAnsi="Arial" w:cs="Arial"/>
          <w:b/>
          <w:sz w:val="28"/>
          <w:highlight w:val="cyan"/>
          <w:lang w:eastAsia="en-US"/>
        </w:rPr>
      </w:pPr>
    </w:p>
    <w:p w14:paraId="1FC3FCCC" w14:textId="2A50B282" w:rsidR="00DC1CB1" w:rsidRPr="00DC1CB1" w:rsidRDefault="00891F7D" w:rsidP="00DC1CB1">
      <w:pPr>
        <w:spacing w:line="276" w:lineRule="auto"/>
        <w:jc w:val="center"/>
        <w:rPr>
          <w:rFonts w:ascii="Arial" w:hAnsi="Arial" w:cs="Arial"/>
          <w:b/>
          <w:sz w:val="28"/>
          <w:highlight w:val="cyan"/>
          <w:lang w:eastAsia="en-US"/>
        </w:rPr>
      </w:pPr>
      <w:r w:rsidRPr="00856C59">
        <w:rPr>
          <w:rFonts w:ascii="Arial" w:hAnsi="Arial" w:cs="Arial"/>
          <w:noProof/>
          <w:sz w:val="28"/>
          <w:highlight w:val="cyan"/>
          <w:lang w:val="es-CL"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AD1558" wp14:editId="5CFE432D">
                <wp:simplePos x="0" y="0"/>
                <wp:positionH relativeFrom="column">
                  <wp:posOffset>3568065</wp:posOffset>
                </wp:positionH>
                <wp:positionV relativeFrom="paragraph">
                  <wp:posOffset>852170</wp:posOffset>
                </wp:positionV>
                <wp:extent cx="1123950" cy="1403985"/>
                <wp:effectExtent l="0" t="0" r="19050" b="19050"/>
                <wp:wrapNone/>
                <wp:docPr id="2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39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DFDB8" w14:textId="77777777" w:rsidR="005104C5" w:rsidRPr="00856C59" w:rsidRDefault="005104C5" w:rsidP="00DC1CB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  <w:t>Manuscrita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AD1558" id="_x0000_s1042" type="#_x0000_t202" style="position:absolute;left:0;text-align:left;margin-left:280.95pt;margin-top:67.1pt;width:88.5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" fillcolor="#ffc000">
                <v:textbox style="mso-fit-shape-to-text:t">
                  <w:txbxContent>
                    <w:p w14:paraId="019DFDB8" w14:textId="77777777" w:rsidR="005104C5" w:rsidRPr="00856C59" w:rsidRDefault="005104C5" w:rsidP="00DC1CB1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s-MX"/>
                        </w:rPr>
                        <w:t>Manuscrita</w:t>
                      </w:r>
                    </w:p>
                  </w:txbxContent>
                </v:textbox>
              </v:shape>
            </w:pict>
          </mc:Fallback>
        </mc:AlternateContent>
      </w:r>
      <w:r w:rsidRPr="00856C59">
        <w:rPr>
          <w:rFonts w:ascii="Arial" w:hAnsi="Arial" w:cs="Arial"/>
          <w:noProof/>
          <w:sz w:val="28"/>
          <w:highlight w:val="cyan"/>
          <w:lang w:val="es-CL"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2A7488" wp14:editId="74DCFDB7">
                <wp:simplePos x="0" y="0"/>
                <wp:positionH relativeFrom="column">
                  <wp:posOffset>758190</wp:posOffset>
                </wp:positionH>
                <wp:positionV relativeFrom="paragraph">
                  <wp:posOffset>547370</wp:posOffset>
                </wp:positionV>
                <wp:extent cx="1266825" cy="1403985"/>
                <wp:effectExtent l="0" t="0" r="28575" b="19050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39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C2B90" w14:textId="77777777" w:rsidR="005104C5" w:rsidRPr="00856C59" w:rsidRDefault="005104C5" w:rsidP="002B12A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  <w:t>Mayúsculas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2A7488" id="_x0000_s1043" type="#_x0000_t202" style="position:absolute;left:0;text-align:left;margin-left:59.7pt;margin-top:43.1pt;width:99.75pt;height:110.5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" fillcolor="#00b0f0">
                <v:textbox style="mso-fit-shape-to-text:t">
                  <w:txbxContent>
                    <w:p w14:paraId="179C2B90" w14:textId="77777777" w:rsidR="005104C5" w:rsidRPr="00856C59" w:rsidRDefault="005104C5" w:rsidP="002B12A7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s-MX"/>
                        </w:rPr>
                        <w:t>Mayúsculas</w:t>
                      </w:r>
                    </w:p>
                  </w:txbxContent>
                </v:textbox>
              </v:shape>
            </w:pict>
          </mc:Fallback>
        </mc:AlternateContent>
      </w:r>
      <w:r w:rsidRPr="00856C59">
        <w:rPr>
          <w:rFonts w:ascii="Arial" w:hAnsi="Arial" w:cs="Arial"/>
          <w:noProof/>
          <w:sz w:val="28"/>
          <w:highlight w:val="cyan"/>
          <w:lang w:val="es-CL"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1CF6BD" wp14:editId="0A0980C9">
                <wp:simplePos x="0" y="0"/>
                <wp:positionH relativeFrom="column">
                  <wp:posOffset>3568065</wp:posOffset>
                </wp:positionH>
                <wp:positionV relativeFrom="paragraph">
                  <wp:posOffset>166370</wp:posOffset>
                </wp:positionV>
                <wp:extent cx="1057275" cy="1403985"/>
                <wp:effectExtent l="0" t="0" r="28575" b="19050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F91CE" w14:textId="77777777" w:rsidR="005104C5" w:rsidRPr="00856C59" w:rsidRDefault="005104C5" w:rsidP="00DC1CB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  <w:t>Imprenta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1CF6BD" id="_x0000_s1044" type="#_x0000_t202" style="position:absolute;left:0;text-align:left;margin-left:280.95pt;margin-top:13.1pt;width:83.25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" fillcolor="yellow">
                <v:textbox style="mso-fit-shape-to-text:t">
                  <w:txbxContent>
                    <w:p w14:paraId="10CF91CE" w14:textId="77777777" w:rsidR="005104C5" w:rsidRPr="00856C59" w:rsidRDefault="005104C5" w:rsidP="00DC1CB1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s-MX"/>
                        </w:rPr>
                        <w:t>Imprenta</w:t>
                      </w:r>
                    </w:p>
                  </w:txbxContent>
                </v:textbox>
              </v:shape>
            </w:pict>
          </mc:Fallback>
        </mc:AlternateContent>
      </w:r>
      <w:r w:rsidR="00316E26">
        <w:rPr>
          <w:rFonts w:ascii="Arial" w:hAnsi="Arial" w:cs="Arial"/>
          <w:b/>
          <w:noProof/>
          <w:sz w:val="28"/>
          <w:lang w:val="es-CL" w:eastAsia="es-CL"/>
        </w:rPr>
        <w:drawing>
          <wp:inline distT="0" distB="0" distL="0" distR="0" wp14:anchorId="368CDDBD" wp14:editId="1D1D1A35">
            <wp:extent cx="1797576" cy="2609850"/>
            <wp:effectExtent l="0" t="0" r="0" b="0"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76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57994" w14:textId="77777777" w:rsidR="00B24D0C" w:rsidRDefault="00B24D0C" w:rsidP="00217142">
      <w:pPr>
        <w:spacing w:line="276" w:lineRule="auto"/>
        <w:rPr>
          <w:rFonts w:ascii="Arial" w:hAnsi="Arial" w:cs="Arial"/>
          <w:b/>
          <w:sz w:val="28"/>
          <w:lang w:eastAsia="en-US"/>
        </w:rPr>
      </w:pPr>
    </w:p>
    <w:p w14:paraId="2845D3B2" w14:textId="464AB187" w:rsidR="00B24D0C" w:rsidRPr="001B676E" w:rsidRDefault="00B24D0C" w:rsidP="00B24D0C">
      <w:pPr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</w:p>
    <w:p w14:paraId="5ECA302A" w14:textId="6E52E604" w:rsidR="002B12A7" w:rsidRDefault="00891F7D" w:rsidP="002B12A7">
      <w:pPr>
        <w:rPr>
          <w:rFonts w:ascii="Arial" w:hAnsi="Arial" w:cs="Arial"/>
          <w:sz w:val="28"/>
          <w:highlight w:val="cyan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79072" behindDoc="1" locked="0" layoutInCell="1" allowOverlap="1" wp14:anchorId="316D7C87" wp14:editId="2D696914">
            <wp:simplePos x="0" y="0"/>
            <wp:positionH relativeFrom="column">
              <wp:posOffset>-270510</wp:posOffset>
            </wp:positionH>
            <wp:positionV relativeFrom="paragraph">
              <wp:posOffset>406400</wp:posOffset>
            </wp:positionV>
            <wp:extent cx="6184900" cy="2562225"/>
            <wp:effectExtent l="0" t="0" r="6350" b="9525"/>
            <wp:wrapThrough wrapText="bothSides">
              <wp:wrapPolygon edited="0">
                <wp:start x="0" y="0"/>
                <wp:lineTo x="0" y="21520"/>
                <wp:lineTo x="21556" y="21520"/>
                <wp:lineTo x="21556" y="0"/>
                <wp:lineTo x="0" y="0"/>
              </wp:wrapPolygon>
            </wp:wrapThrough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2A7">
        <w:rPr>
          <w:rFonts w:ascii="Arial" w:hAnsi="Arial" w:cs="Arial"/>
          <w:sz w:val="28"/>
          <w:highlight w:val="cyan"/>
          <w:lang w:eastAsia="en-US"/>
        </w:rPr>
        <w:t>ATENCIÓN CON LO SIGUIENTE:</w:t>
      </w:r>
    </w:p>
    <w:p w14:paraId="4A5F5581" w14:textId="69C6014F" w:rsidR="002B12A7" w:rsidRDefault="002B12A7" w:rsidP="002B12A7">
      <w:pPr>
        <w:rPr>
          <w:rFonts w:ascii="Arial" w:hAnsi="Arial" w:cs="Arial"/>
          <w:sz w:val="28"/>
          <w:highlight w:val="cyan"/>
          <w:lang w:eastAsia="en-US"/>
        </w:rPr>
      </w:pPr>
    </w:p>
    <w:p w14:paraId="466013AC" w14:textId="13EC6106" w:rsidR="002B12A7" w:rsidRPr="002B12A7" w:rsidRDefault="002B12A7" w:rsidP="002B12A7">
      <w:pPr>
        <w:rPr>
          <w:rFonts w:ascii="Arial" w:hAnsi="Arial" w:cs="Arial"/>
          <w:b/>
          <w:sz w:val="28"/>
          <w:highlight w:val="cyan"/>
          <w:lang w:eastAsia="en-US"/>
        </w:rPr>
      </w:pPr>
    </w:p>
    <w:p w14:paraId="33BC9344" w14:textId="6001953C" w:rsidR="002B12A7" w:rsidRPr="00891F7D" w:rsidRDefault="00891F7D" w:rsidP="006A0605">
      <w:pPr>
        <w:pStyle w:val="Prrafodelista"/>
        <w:numPr>
          <w:ilvl w:val="0"/>
          <w:numId w:val="1"/>
        </w:numPr>
        <w:tabs>
          <w:tab w:val="left" w:pos="960"/>
        </w:tabs>
        <w:spacing w:line="276" w:lineRule="auto"/>
        <w:jc w:val="both"/>
        <w:rPr>
          <w:rFonts w:ascii="Arial" w:hAnsi="Arial" w:cs="Arial"/>
          <w:b/>
          <w:sz w:val="28"/>
          <w:highlight w:val="cyan"/>
          <w:lang w:eastAsia="en-US"/>
        </w:rPr>
      </w:pPr>
      <w:r>
        <w:rPr>
          <w:rFonts w:ascii="Arial" w:hAnsi="Arial" w:cs="Arial"/>
          <w:b/>
          <w:sz w:val="28"/>
          <w:highlight w:val="cyan"/>
          <w:lang w:eastAsia="en-US"/>
        </w:rPr>
        <w:t>Actividad 10</w:t>
      </w:r>
      <w:r w:rsidR="002B12A7" w:rsidRPr="002B12A7">
        <w:rPr>
          <w:rFonts w:ascii="Arial" w:hAnsi="Arial" w:cs="Arial"/>
          <w:b/>
          <w:sz w:val="28"/>
          <w:highlight w:val="cyan"/>
          <w:lang w:eastAsia="en-US"/>
        </w:rPr>
        <w:t>:</w:t>
      </w:r>
      <w:r w:rsidR="002B12A7" w:rsidRPr="002B12A7">
        <w:rPr>
          <w:b/>
        </w:rPr>
        <w:t xml:space="preserve"> </w:t>
      </w:r>
      <w:r w:rsidR="002B12A7" w:rsidRPr="002B12A7">
        <w:rPr>
          <w:rFonts w:ascii="Arial" w:hAnsi="Arial" w:cs="Arial"/>
          <w:b/>
          <w:sz w:val="28"/>
          <w:lang w:eastAsia="en-US"/>
        </w:rPr>
        <w:t>Repasa las sílabas y luego escríbelas.</w:t>
      </w:r>
    </w:p>
    <w:p w14:paraId="37C70D51" w14:textId="5DC5ADEC" w:rsidR="00891F7D" w:rsidRDefault="00891F7D" w:rsidP="00891F7D">
      <w:pPr>
        <w:tabs>
          <w:tab w:val="left" w:pos="960"/>
        </w:tabs>
        <w:spacing w:line="276" w:lineRule="auto"/>
        <w:ind w:left="284"/>
        <w:jc w:val="both"/>
        <w:rPr>
          <w:rFonts w:ascii="Arial" w:hAnsi="Arial" w:cs="Arial"/>
          <w:b/>
          <w:sz w:val="28"/>
          <w:highlight w:val="cyan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80096" behindDoc="1" locked="0" layoutInCell="1" allowOverlap="1" wp14:anchorId="03DD283D" wp14:editId="405BB66B">
            <wp:simplePos x="0" y="0"/>
            <wp:positionH relativeFrom="column">
              <wp:posOffset>-41910</wp:posOffset>
            </wp:positionH>
            <wp:positionV relativeFrom="paragraph">
              <wp:posOffset>236220</wp:posOffset>
            </wp:positionV>
            <wp:extent cx="5810250" cy="3373755"/>
            <wp:effectExtent l="0" t="0" r="0" b="0"/>
            <wp:wrapThrough wrapText="bothSides">
              <wp:wrapPolygon edited="0">
                <wp:start x="0" y="0"/>
                <wp:lineTo x="0" y="21466"/>
                <wp:lineTo x="21529" y="21466"/>
                <wp:lineTo x="21529" y="0"/>
                <wp:lineTo x="0" y="0"/>
              </wp:wrapPolygon>
            </wp:wrapThrough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49DB4" w14:textId="6AF6B852" w:rsidR="002B12A7" w:rsidRDefault="002B12A7" w:rsidP="002B12A7">
      <w:pPr>
        <w:tabs>
          <w:tab w:val="left" w:pos="960"/>
        </w:tabs>
        <w:spacing w:line="276" w:lineRule="auto"/>
        <w:jc w:val="both"/>
        <w:rPr>
          <w:rFonts w:ascii="Arial" w:hAnsi="Arial" w:cs="Arial"/>
          <w:b/>
          <w:sz w:val="28"/>
          <w:highlight w:val="cyan"/>
          <w:lang w:eastAsia="en-US"/>
        </w:rPr>
      </w:pPr>
    </w:p>
    <w:p w14:paraId="3421BFA8" w14:textId="406C0F1D" w:rsidR="00B24D0C" w:rsidRPr="00A86349" w:rsidRDefault="00F85F52" w:rsidP="00963D93">
      <w:pPr>
        <w:pStyle w:val="Prrafodelista"/>
        <w:numPr>
          <w:ilvl w:val="0"/>
          <w:numId w:val="1"/>
        </w:numPr>
        <w:tabs>
          <w:tab w:val="left" w:pos="960"/>
        </w:tabs>
        <w:spacing w:line="276" w:lineRule="auto"/>
        <w:jc w:val="both"/>
        <w:rPr>
          <w:rFonts w:ascii="Arial" w:hAnsi="Arial" w:cs="Arial"/>
          <w:b/>
          <w:sz w:val="28"/>
          <w:highlight w:val="cyan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lastRenderedPageBreak/>
        <w:drawing>
          <wp:anchor distT="0" distB="0" distL="114300" distR="114300" simplePos="0" relativeHeight="251781120" behindDoc="1" locked="0" layoutInCell="1" allowOverlap="1" wp14:anchorId="3C622237" wp14:editId="5006B087">
            <wp:simplePos x="0" y="0"/>
            <wp:positionH relativeFrom="column">
              <wp:posOffset>-156210</wp:posOffset>
            </wp:positionH>
            <wp:positionV relativeFrom="paragraph">
              <wp:posOffset>326390</wp:posOffset>
            </wp:positionV>
            <wp:extent cx="5897880" cy="2105025"/>
            <wp:effectExtent l="0" t="0" r="7620" b="9525"/>
            <wp:wrapThrough wrapText="bothSides">
              <wp:wrapPolygon edited="0">
                <wp:start x="0" y="0"/>
                <wp:lineTo x="0" y="21502"/>
                <wp:lineTo x="21558" y="21502"/>
                <wp:lineTo x="21558" y="0"/>
                <wp:lineTo x="0" y="0"/>
              </wp:wrapPolygon>
            </wp:wrapThrough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F7D">
        <w:rPr>
          <w:rFonts w:ascii="Arial" w:hAnsi="Arial" w:cs="Arial"/>
          <w:b/>
          <w:sz w:val="28"/>
          <w:highlight w:val="cyan"/>
          <w:lang w:eastAsia="en-US"/>
        </w:rPr>
        <w:t>Actividad 11</w:t>
      </w:r>
      <w:r w:rsidR="002B12A7" w:rsidRPr="002B12A7">
        <w:rPr>
          <w:rFonts w:ascii="Arial" w:hAnsi="Arial" w:cs="Arial"/>
          <w:b/>
          <w:sz w:val="28"/>
          <w:highlight w:val="cyan"/>
          <w:lang w:eastAsia="en-US"/>
        </w:rPr>
        <w:t>:</w:t>
      </w:r>
      <w:r w:rsidR="002B12A7" w:rsidRPr="002B12A7">
        <w:t xml:space="preserve"> </w:t>
      </w:r>
      <w:r w:rsidR="00891F7D" w:rsidRPr="00891F7D">
        <w:rPr>
          <w:rFonts w:ascii="Arial" w:hAnsi="Arial" w:cs="Arial"/>
          <w:b/>
          <w:sz w:val="28"/>
        </w:rPr>
        <w:t>Escribe za, ze, zi, zo, o zu según corresponda.</w:t>
      </w:r>
    </w:p>
    <w:p w14:paraId="16057981" w14:textId="14B302F9" w:rsidR="002B12A7" w:rsidRPr="00264429" w:rsidRDefault="00891F7D" w:rsidP="006A0605">
      <w:pPr>
        <w:pStyle w:val="Prrafodelista"/>
        <w:numPr>
          <w:ilvl w:val="0"/>
          <w:numId w:val="1"/>
        </w:numPr>
        <w:tabs>
          <w:tab w:val="left" w:pos="960"/>
        </w:tabs>
        <w:spacing w:line="276" w:lineRule="auto"/>
        <w:jc w:val="both"/>
        <w:rPr>
          <w:rFonts w:ascii="Arial" w:hAnsi="Arial" w:cs="Arial"/>
          <w:b/>
          <w:sz w:val="28"/>
          <w:highlight w:val="cyan"/>
          <w:lang w:eastAsia="en-US"/>
        </w:rPr>
      </w:pPr>
      <w:r>
        <w:rPr>
          <w:rFonts w:ascii="Arial" w:hAnsi="Arial" w:cs="Arial"/>
          <w:b/>
          <w:sz w:val="28"/>
          <w:highlight w:val="cyan"/>
          <w:lang w:eastAsia="en-US"/>
        </w:rPr>
        <w:t>Actividad 12</w:t>
      </w:r>
      <w:r w:rsidR="002B12A7">
        <w:rPr>
          <w:rFonts w:ascii="Arial" w:hAnsi="Arial" w:cs="Arial"/>
          <w:b/>
          <w:sz w:val="28"/>
          <w:highlight w:val="cyan"/>
          <w:lang w:eastAsia="en-US"/>
        </w:rPr>
        <w:t>:</w:t>
      </w:r>
      <w:r w:rsidR="00264429" w:rsidRPr="00264429">
        <w:t xml:space="preserve"> </w:t>
      </w:r>
      <w:r w:rsidRPr="00891F7D">
        <w:rPr>
          <w:rFonts w:ascii="Arial" w:hAnsi="Arial" w:cs="Arial"/>
          <w:b/>
          <w:sz w:val="28"/>
        </w:rPr>
        <w:t>Escribe el número que corresponde a cada palabra.</w:t>
      </w:r>
    </w:p>
    <w:p w14:paraId="22D0BFFE" w14:textId="6975F432" w:rsidR="00DF23D7" w:rsidRDefault="00F85F52" w:rsidP="00963D93">
      <w:pPr>
        <w:tabs>
          <w:tab w:val="left" w:pos="960"/>
        </w:tabs>
        <w:spacing w:line="276" w:lineRule="auto"/>
        <w:jc w:val="both"/>
        <w:rPr>
          <w:rFonts w:ascii="Arial" w:hAnsi="Arial" w:cs="Arial"/>
          <w:b/>
          <w:sz w:val="28"/>
          <w:highlight w:val="cyan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83168" behindDoc="1" locked="0" layoutInCell="1" allowOverlap="1" wp14:anchorId="2B1021CE" wp14:editId="2F0EE50D">
            <wp:simplePos x="0" y="0"/>
            <wp:positionH relativeFrom="column">
              <wp:posOffset>-3810</wp:posOffset>
            </wp:positionH>
            <wp:positionV relativeFrom="paragraph">
              <wp:posOffset>94615</wp:posOffset>
            </wp:positionV>
            <wp:extent cx="5610225" cy="2486025"/>
            <wp:effectExtent l="0" t="0" r="9525" b="9525"/>
            <wp:wrapThrough wrapText="bothSides">
              <wp:wrapPolygon edited="0">
                <wp:start x="0" y="0"/>
                <wp:lineTo x="0" y="21517"/>
                <wp:lineTo x="21563" y="21517"/>
                <wp:lineTo x="21563" y="0"/>
                <wp:lineTo x="0" y="0"/>
              </wp:wrapPolygon>
            </wp:wrapThrough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70816" w14:textId="486DE6CA" w:rsidR="00264429" w:rsidRPr="00DF23D7" w:rsidRDefault="00DF23D7" w:rsidP="006A0605">
      <w:pPr>
        <w:pStyle w:val="Prrafodelista"/>
        <w:numPr>
          <w:ilvl w:val="0"/>
          <w:numId w:val="1"/>
        </w:numPr>
        <w:tabs>
          <w:tab w:val="left" w:pos="960"/>
        </w:tabs>
        <w:spacing w:line="276" w:lineRule="auto"/>
        <w:jc w:val="both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t>Copia las palabras en los rieles.</w:t>
      </w:r>
    </w:p>
    <w:p w14:paraId="3B3BB098" w14:textId="77777777" w:rsidR="00DF23D7" w:rsidRPr="00A86349" w:rsidRDefault="00DF23D7" w:rsidP="00DF23D7">
      <w:pPr>
        <w:tabs>
          <w:tab w:val="left" w:pos="960"/>
        </w:tabs>
        <w:spacing w:line="276" w:lineRule="auto"/>
        <w:ind w:left="284"/>
        <w:jc w:val="both"/>
        <w:rPr>
          <w:rFonts w:ascii="Arial" w:hAnsi="Arial" w:cs="Arial"/>
          <w:b/>
          <w:sz w:val="12"/>
          <w:szCs w:val="12"/>
          <w:lang w:eastAsia="en-US"/>
        </w:rPr>
      </w:pPr>
    </w:p>
    <w:p w14:paraId="321823D9" w14:textId="0A6948C9" w:rsidR="00055E09" w:rsidRDefault="00DF23D7" w:rsidP="00F85F52">
      <w:pPr>
        <w:spacing w:line="276" w:lineRule="auto"/>
        <w:rPr>
          <w:rFonts w:ascii="Arial" w:hAnsi="Arial" w:cs="Arial"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82144" behindDoc="0" locked="0" layoutInCell="1" allowOverlap="1" wp14:anchorId="0E56ECE9" wp14:editId="2FB95BE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67425" cy="2571750"/>
            <wp:effectExtent l="0" t="0" r="9525" b="0"/>
            <wp:wrapSquare wrapText="bothSides"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469C64B" w14:textId="1490F6A4" w:rsidR="00264429" w:rsidRDefault="00F85F52" w:rsidP="00264429">
      <w:pPr>
        <w:spacing w:line="276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highlight w:val="cyan"/>
          <w:lang w:eastAsia="en-US"/>
        </w:rPr>
        <w:t>Actividad 13</w:t>
      </w:r>
      <w:r w:rsidR="00264429" w:rsidRPr="001B676E">
        <w:rPr>
          <w:rFonts w:ascii="Arial" w:hAnsi="Arial" w:cs="Arial"/>
          <w:b/>
          <w:sz w:val="28"/>
          <w:highlight w:val="cyan"/>
          <w:lang w:eastAsia="en-US"/>
        </w:rPr>
        <w:t>:</w:t>
      </w:r>
      <w:r w:rsidR="00264429" w:rsidRPr="001B676E">
        <w:rPr>
          <w:rFonts w:ascii="Arial" w:hAnsi="Arial" w:cs="Arial"/>
          <w:b/>
          <w:sz w:val="28"/>
          <w:lang w:eastAsia="en-US"/>
        </w:rPr>
        <w:t xml:space="preserve"> Lee el siguiente texto con ayuda de un adulto y responde las preguntas:</w:t>
      </w:r>
    </w:p>
    <w:p w14:paraId="1852C0C8" w14:textId="67CDB7BB" w:rsidR="00F85F52" w:rsidRDefault="00F85F52" w:rsidP="00264429">
      <w:pPr>
        <w:spacing w:line="276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inline distT="0" distB="0" distL="0" distR="0" wp14:anchorId="654EA5F1" wp14:editId="6CD8B5BC">
            <wp:extent cx="6162675" cy="1476375"/>
            <wp:effectExtent l="0" t="0" r="9525" b="9525"/>
            <wp:docPr id="344" name="Imagen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A6BE8" w14:textId="77777777" w:rsidR="00F85F52" w:rsidRPr="00F85F52" w:rsidRDefault="00F85F52" w:rsidP="00264429">
      <w:pPr>
        <w:spacing w:line="276" w:lineRule="auto"/>
        <w:rPr>
          <w:rFonts w:ascii="Arial" w:hAnsi="Arial" w:cs="Arial"/>
          <w:sz w:val="28"/>
          <w:lang w:eastAsia="en-US"/>
        </w:rPr>
      </w:pPr>
    </w:p>
    <w:p w14:paraId="3858C3B0" w14:textId="5D34519C" w:rsidR="00264429" w:rsidRPr="00F85F52" w:rsidRDefault="00F85F52" w:rsidP="00F85F52">
      <w:pPr>
        <w:spacing w:line="276" w:lineRule="auto"/>
        <w:rPr>
          <w:rFonts w:ascii="Arial" w:hAnsi="Arial" w:cs="Arial"/>
          <w:noProof/>
          <w:sz w:val="28"/>
          <w:lang w:val="es-CL" w:eastAsia="es-CL"/>
        </w:rPr>
      </w:pPr>
      <w:r w:rsidRPr="001519EB">
        <w:rPr>
          <w:rFonts w:ascii="Arial" w:hAnsi="Arial" w:cs="Arial"/>
          <w:noProof/>
          <w:sz w:val="28"/>
          <w:highlight w:val="cyan"/>
          <w:lang w:val="es-CL" w:eastAsia="es-CL"/>
        </w:rPr>
        <w:lastRenderedPageBreak/>
        <w:t>COMPRENSIÓN LECTORA</w:t>
      </w:r>
    </w:p>
    <w:p w14:paraId="1A590F3C" w14:textId="77777777" w:rsidR="00722E9D" w:rsidRDefault="00722E9D" w:rsidP="00722E9D">
      <w:pPr>
        <w:tabs>
          <w:tab w:val="left" w:pos="960"/>
        </w:tabs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</w:p>
    <w:p w14:paraId="05BCF8AA" w14:textId="63A5F87C" w:rsidR="00722E9D" w:rsidRPr="00722E9D" w:rsidRDefault="00F85F52" w:rsidP="00F85F52">
      <w:pPr>
        <w:tabs>
          <w:tab w:val="left" w:pos="960"/>
        </w:tabs>
        <w:spacing w:line="276" w:lineRule="auto"/>
        <w:rPr>
          <w:rFonts w:ascii="Arial" w:hAnsi="Arial" w:cs="Arial"/>
          <w:b/>
          <w:sz w:val="28"/>
          <w:lang w:eastAsia="en-US"/>
        </w:rPr>
      </w:pPr>
      <w:r w:rsidRPr="001519EB">
        <w:rPr>
          <w:rFonts w:ascii="Arial" w:hAnsi="Arial" w:cs="Arial"/>
          <w:b/>
          <w:sz w:val="28"/>
          <w:highlight w:val="cyan"/>
          <w:lang w:eastAsia="en-US"/>
        </w:rPr>
        <w:t>Actividad 14:</w:t>
      </w:r>
      <w:r>
        <w:rPr>
          <w:rFonts w:ascii="Arial" w:hAnsi="Arial" w:cs="Arial"/>
          <w:b/>
          <w:sz w:val="28"/>
          <w:lang w:eastAsia="en-US"/>
        </w:rPr>
        <w:t xml:space="preserve"> </w:t>
      </w:r>
      <w:r w:rsidR="001519EB">
        <w:rPr>
          <w:rFonts w:ascii="Arial" w:hAnsi="Arial" w:cs="Arial"/>
          <w:b/>
          <w:sz w:val="28"/>
          <w:lang w:eastAsia="en-US"/>
        </w:rPr>
        <w:t>Lee el siguiente texto y responde las preguntas:</w:t>
      </w:r>
    </w:p>
    <w:p w14:paraId="533DBCF1" w14:textId="77777777" w:rsidR="001519EB" w:rsidRDefault="001519EB">
      <w:pPr>
        <w:rPr>
          <w:rFonts w:ascii="Arial" w:hAnsi="Arial" w:cs="Arial"/>
          <w:b/>
          <w:sz w:val="28"/>
          <w:lang w:eastAsia="en-US"/>
        </w:rPr>
      </w:pPr>
    </w:p>
    <w:p w14:paraId="66FFD8F9" w14:textId="5A97F03E" w:rsidR="001519EB" w:rsidRDefault="001519EB" w:rsidP="00055E09">
      <w:pPr>
        <w:jc w:val="center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inline distT="0" distB="0" distL="0" distR="0" wp14:anchorId="0751505A" wp14:editId="4014AEA3">
            <wp:extent cx="3752850" cy="4870028"/>
            <wp:effectExtent l="0" t="0" r="0" b="6985"/>
            <wp:docPr id="345" name="Imagen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8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5C4F" w14:textId="77777777" w:rsidR="001519EB" w:rsidRDefault="001519EB">
      <w:pPr>
        <w:rPr>
          <w:rFonts w:ascii="Arial" w:hAnsi="Arial" w:cs="Arial"/>
          <w:b/>
          <w:sz w:val="28"/>
          <w:lang w:eastAsia="en-US"/>
        </w:rPr>
      </w:pPr>
    </w:p>
    <w:p w14:paraId="0E8A94EC" w14:textId="2190A0B8" w:rsidR="001519EB" w:rsidRPr="001519EB" w:rsidRDefault="001519EB" w:rsidP="006A0605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lang w:eastAsia="en-US"/>
        </w:rPr>
        <w:t>Encierra con un círculo la alternativa correcta.</w:t>
      </w:r>
    </w:p>
    <w:p w14:paraId="1923D40C" w14:textId="77777777" w:rsidR="001519EB" w:rsidRDefault="001519EB">
      <w:pPr>
        <w:rPr>
          <w:rFonts w:ascii="Arial" w:hAnsi="Arial" w:cs="Arial"/>
          <w:b/>
          <w:sz w:val="28"/>
          <w:lang w:eastAsia="en-US"/>
        </w:rPr>
      </w:pPr>
    </w:p>
    <w:p w14:paraId="7E5189E3" w14:textId="77777777" w:rsidR="001519EB" w:rsidRDefault="001519EB">
      <w:pPr>
        <w:rPr>
          <w:rFonts w:ascii="Arial" w:hAnsi="Arial" w:cs="Arial"/>
          <w:b/>
          <w:sz w:val="28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1519EB" w14:paraId="72A2B21C" w14:textId="77777777" w:rsidTr="001519EB">
        <w:tc>
          <w:tcPr>
            <w:tcW w:w="4489" w:type="dxa"/>
          </w:tcPr>
          <w:p w14:paraId="20D9BCA1" w14:textId="03B99242" w:rsidR="001519EB" w:rsidRDefault="001519EB" w:rsidP="0077697E">
            <w:pPr>
              <w:spacing w:line="360" w:lineRule="auto"/>
              <w:rPr>
                <w:rFonts w:ascii="Arial" w:hAnsi="Arial" w:cs="Arial"/>
                <w:b/>
                <w:sz w:val="28"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lang w:eastAsia="en-US"/>
              </w:rPr>
              <w:t>1. Zenón tiene los ojos:</w:t>
            </w:r>
          </w:p>
          <w:p w14:paraId="310BFEC2" w14:textId="77777777" w:rsidR="001519EB" w:rsidRPr="0077697E" w:rsidRDefault="001519EB" w:rsidP="006A0605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lang w:eastAsia="en-US"/>
              </w:rPr>
            </w:pPr>
            <w:r w:rsidRPr="0077697E">
              <w:rPr>
                <w:rFonts w:ascii="Arial" w:hAnsi="Arial" w:cs="Arial"/>
                <w:sz w:val="28"/>
                <w:lang w:eastAsia="en-US"/>
              </w:rPr>
              <w:t>Amarillos.</w:t>
            </w:r>
          </w:p>
          <w:p w14:paraId="0D1BEF57" w14:textId="77777777" w:rsidR="001519EB" w:rsidRPr="0077697E" w:rsidRDefault="001519EB" w:rsidP="006A0605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lang w:eastAsia="en-US"/>
              </w:rPr>
            </w:pPr>
            <w:r w:rsidRPr="0077697E">
              <w:rPr>
                <w:rFonts w:ascii="Arial" w:hAnsi="Arial" w:cs="Arial"/>
                <w:sz w:val="28"/>
                <w:lang w:eastAsia="en-US"/>
              </w:rPr>
              <w:t>Azules.</w:t>
            </w:r>
          </w:p>
          <w:p w14:paraId="31E70297" w14:textId="288B2D31" w:rsidR="001519EB" w:rsidRPr="001519EB" w:rsidRDefault="001519EB" w:rsidP="006A0605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/>
                <w:sz w:val="28"/>
                <w:lang w:eastAsia="en-US"/>
              </w:rPr>
            </w:pPr>
            <w:r w:rsidRPr="0077697E">
              <w:rPr>
                <w:rFonts w:ascii="Arial" w:hAnsi="Arial" w:cs="Arial"/>
                <w:sz w:val="28"/>
                <w:lang w:eastAsia="en-US"/>
              </w:rPr>
              <w:t>Cafés.</w:t>
            </w:r>
          </w:p>
        </w:tc>
        <w:tc>
          <w:tcPr>
            <w:tcW w:w="4489" w:type="dxa"/>
          </w:tcPr>
          <w:p w14:paraId="3F018A4F" w14:textId="77777777" w:rsidR="001519EB" w:rsidRDefault="001519EB" w:rsidP="0077697E">
            <w:pPr>
              <w:spacing w:line="360" w:lineRule="auto"/>
              <w:rPr>
                <w:rFonts w:ascii="Arial" w:hAnsi="Arial" w:cs="Arial"/>
                <w:b/>
                <w:sz w:val="28"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lang w:eastAsia="en-US"/>
              </w:rPr>
              <w:t>2. Zenón vive en:</w:t>
            </w:r>
          </w:p>
          <w:p w14:paraId="734B5E59" w14:textId="77777777" w:rsidR="001519EB" w:rsidRPr="0077697E" w:rsidRDefault="001519EB" w:rsidP="006A0605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lang w:eastAsia="en-US"/>
              </w:rPr>
            </w:pPr>
            <w:r w:rsidRPr="0077697E">
              <w:rPr>
                <w:rFonts w:ascii="Arial" w:hAnsi="Arial" w:cs="Arial"/>
                <w:sz w:val="28"/>
                <w:lang w:eastAsia="en-US"/>
              </w:rPr>
              <w:t>Viña del Mar.</w:t>
            </w:r>
          </w:p>
          <w:p w14:paraId="27BBF485" w14:textId="77777777" w:rsidR="001519EB" w:rsidRPr="0077697E" w:rsidRDefault="001519EB" w:rsidP="006A0605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lang w:eastAsia="en-US"/>
              </w:rPr>
            </w:pPr>
            <w:r w:rsidRPr="0077697E">
              <w:rPr>
                <w:rFonts w:ascii="Arial" w:hAnsi="Arial" w:cs="Arial"/>
                <w:sz w:val="28"/>
                <w:lang w:eastAsia="en-US"/>
              </w:rPr>
              <w:t>Pichilemu.</w:t>
            </w:r>
          </w:p>
          <w:p w14:paraId="3B952030" w14:textId="77777777" w:rsidR="001519EB" w:rsidRPr="0077697E" w:rsidRDefault="001519EB" w:rsidP="006A0605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b/>
                <w:sz w:val="28"/>
                <w:lang w:eastAsia="en-US"/>
              </w:rPr>
            </w:pPr>
            <w:r w:rsidRPr="0077697E">
              <w:rPr>
                <w:rFonts w:ascii="Arial" w:hAnsi="Arial" w:cs="Arial"/>
                <w:sz w:val="28"/>
                <w:lang w:eastAsia="en-US"/>
              </w:rPr>
              <w:t>Zapallar.</w:t>
            </w:r>
          </w:p>
          <w:p w14:paraId="50C0CFFA" w14:textId="77777777" w:rsidR="0077697E" w:rsidRDefault="0077697E" w:rsidP="0077697E">
            <w:pPr>
              <w:pStyle w:val="Prrafodelista"/>
              <w:spacing w:line="360" w:lineRule="auto"/>
              <w:rPr>
                <w:rFonts w:ascii="Arial" w:hAnsi="Arial" w:cs="Arial"/>
                <w:b/>
                <w:sz w:val="28"/>
                <w:lang w:eastAsia="en-US"/>
              </w:rPr>
            </w:pPr>
          </w:p>
          <w:p w14:paraId="065B2B8F" w14:textId="5342C4A5" w:rsidR="00055E09" w:rsidRPr="00A86349" w:rsidRDefault="00055E09" w:rsidP="00A86349">
            <w:pPr>
              <w:spacing w:line="360" w:lineRule="auto"/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  <w:tr w:rsidR="001519EB" w14:paraId="799A2EDE" w14:textId="77777777" w:rsidTr="001519EB">
        <w:tc>
          <w:tcPr>
            <w:tcW w:w="4489" w:type="dxa"/>
          </w:tcPr>
          <w:p w14:paraId="63532245" w14:textId="6F308101" w:rsidR="00A86349" w:rsidRDefault="001519EB" w:rsidP="0077697E">
            <w:pPr>
              <w:spacing w:line="360" w:lineRule="auto"/>
              <w:rPr>
                <w:rFonts w:ascii="Arial" w:hAnsi="Arial" w:cs="Arial"/>
                <w:b/>
                <w:sz w:val="28"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lang w:eastAsia="en-US"/>
              </w:rPr>
              <w:t>3. Los zapatos de Zenón son de:</w:t>
            </w:r>
          </w:p>
          <w:p w14:paraId="00302F9D" w14:textId="77777777" w:rsidR="001519EB" w:rsidRPr="0077697E" w:rsidRDefault="001519EB" w:rsidP="006A0605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lang w:eastAsia="en-US"/>
              </w:rPr>
            </w:pPr>
            <w:r w:rsidRPr="0077697E">
              <w:rPr>
                <w:rFonts w:ascii="Arial" w:hAnsi="Arial" w:cs="Arial"/>
                <w:sz w:val="28"/>
                <w:lang w:eastAsia="en-US"/>
              </w:rPr>
              <w:t>Charol.</w:t>
            </w:r>
          </w:p>
          <w:p w14:paraId="2095D5F7" w14:textId="77777777" w:rsidR="001519EB" w:rsidRPr="0077697E" w:rsidRDefault="001519EB" w:rsidP="006A0605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lang w:eastAsia="en-US"/>
              </w:rPr>
            </w:pPr>
            <w:r w:rsidRPr="0077697E">
              <w:rPr>
                <w:rFonts w:ascii="Arial" w:hAnsi="Arial" w:cs="Arial"/>
                <w:sz w:val="28"/>
                <w:lang w:eastAsia="en-US"/>
              </w:rPr>
              <w:t>Piel.</w:t>
            </w:r>
          </w:p>
          <w:p w14:paraId="6697DFF8" w14:textId="7E9D7F1E" w:rsidR="001519EB" w:rsidRPr="001519EB" w:rsidRDefault="001519EB" w:rsidP="006A0605">
            <w:pPr>
              <w:pStyle w:val="Prrafodelist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b/>
                <w:sz w:val="28"/>
                <w:lang w:eastAsia="en-US"/>
              </w:rPr>
            </w:pPr>
            <w:r w:rsidRPr="0077697E">
              <w:rPr>
                <w:rFonts w:ascii="Arial" w:hAnsi="Arial" w:cs="Arial"/>
                <w:sz w:val="28"/>
                <w:lang w:eastAsia="en-US"/>
              </w:rPr>
              <w:t>Cuero.</w:t>
            </w:r>
          </w:p>
        </w:tc>
        <w:tc>
          <w:tcPr>
            <w:tcW w:w="4489" w:type="dxa"/>
          </w:tcPr>
          <w:p w14:paraId="3D7D99F3" w14:textId="77777777" w:rsidR="001519EB" w:rsidRDefault="001519EB" w:rsidP="0077697E">
            <w:pPr>
              <w:spacing w:line="360" w:lineRule="auto"/>
              <w:rPr>
                <w:rFonts w:ascii="Arial" w:hAnsi="Arial" w:cs="Arial"/>
                <w:b/>
                <w:sz w:val="28"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lang w:eastAsia="en-US"/>
              </w:rPr>
              <w:t xml:space="preserve">4. </w:t>
            </w:r>
            <w:r w:rsidR="0077697E">
              <w:rPr>
                <w:rFonts w:ascii="Arial" w:hAnsi="Arial" w:cs="Arial"/>
                <w:b/>
                <w:sz w:val="28"/>
                <w:lang w:eastAsia="en-US"/>
              </w:rPr>
              <w:t>El zorro Zenón es:</w:t>
            </w:r>
          </w:p>
          <w:p w14:paraId="4DCFBDE2" w14:textId="77777777" w:rsidR="0077697E" w:rsidRPr="0077697E" w:rsidRDefault="0077697E" w:rsidP="006A0605">
            <w:pPr>
              <w:pStyle w:val="Prrafodelista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lang w:eastAsia="en-US"/>
              </w:rPr>
            </w:pPr>
            <w:r w:rsidRPr="0077697E">
              <w:rPr>
                <w:rFonts w:ascii="Arial" w:hAnsi="Arial" w:cs="Arial"/>
                <w:sz w:val="28"/>
                <w:lang w:eastAsia="en-US"/>
              </w:rPr>
              <w:t>Fino y desordenado.</w:t>
            </w:r>
          </w:p>
          <w:p w14:paraId="675BE82A" w14:textId="77777777" w:rsidR="0077697E" w:rsidRPr="0077697E" w:rsidRDefault="0077697E" w:rsidP="006A0605">
            <w:pPr>
              <w:pStyle w:val="Prrafodelista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lang w:eastAsia="en-US"/>
              </w:rPr>
            </w:pPr>
            <w:r w:rsidRPr="0077697E">
              <w:rPr>
                <w:rFonts w:ascii="Arial" w:hAnsi="Arial" w:cs="Arial"/>
                <w:sz w:val="28"/>
                <w:lang w:eastAsia="en-US"/>
              </w:rPr>
              <w:t>Limpio y elegante.</w:t>
            </w:r>
          </w:p>
          <w:p w14:paraId="6B781A69" w14:textId="6519058A" w:rsidR="0077697E" w:rsidRPr="0077697E" w:rsidRDefault="0077697E" w:rsidP="006A0605">
            <w:pPr>
              <w:pStyle w:val="Prrafodelista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b/>
                <w:sz w:val="28"/>
                <w:lang w:eastAsia="en-US"/>
              </w:rPr>
            </w:pPr>
            <w:r w:rsidRPr="0077697E">
              <w:rPr>
                <w:rFonts w:ascii="Arial" w:hAnsi="Arial" w:cs="Arial"/>
                <w:sz w:val="28"/>
                <w:lang w:eastAsia="en-US"/>
              </w:rPr>
              <w:t>Elegante y fino.</w:t>
            </w:r>
          </w:p>
        </w:tc>
      </w:tr>
    </w:tbl>
    <w:p w14:paraId="0EC8D3CD" w14:textId="77777777" w:rsidR="0077697E" w:rsidRDefault="0077697E" w:rsidP="0077697E">
      <w:pPr>
        <w:tabs>
          <w:tab w:val="left" w:pos="960"/>
        </w:tabs>
        <w:spacing w:line="276" w:lineRule="auto"/>
        <w:rPr>
          <w:rFonts w:ascii="Arial" w:hAnsi="Arial" w:cs="Arial"/>
          <w:b/>
          <w:sz w:val="28"/>
          <w:lang w:eastAsia="en-US"/>
        </w:rPr>
      </w:pPr>
    </w:p>
    <w:p w14:paraId="0756A06A" w14:textId="77777777" w:rsidR="00A86349" w:rsidRDefault="00A86349" w:rsidP="0077697E">
      <w:pPr>
        <w:tabs>
          <w:tab w:val="left" w:pos="960"/>
        </w:tabs>
        <w:spacing w:line="276" w:lineRule="auto"/>
        <w:rPr>
          <w:rFonts w:ascii="Arial" w:hAnsi="Arial" w:cs="Arial"/>
          <w:b/>
          <w:sz w:val="28"/>
          <w:lang w:eastAsia="en-US"/>
        </w:rPr>
      </w:pPr>
    </w:p>
    <w:p w14:paraId="2154B2D7" w14:textId="77777777" w:rsidR="00A86349" w:rsidRDefault="00A86349" w:rsidP="0077697E">
      <w:pPr>
        <w:tabs>
          <w:tab w:val="left" w:pos="960"/>
        </w:tabs>
        <w:spacing w:line="276" w:lineRule="auto"/>
        <w:rPr>
          <w:rFonts w:ascii="Arial" w:hAnsi="Arial" w:cs="Arial"/>
          <w:b/>
          <w:sz w:val="28"/>
          <w:lang w:eastAsia="en-US"/>
        </w:rPr>
      </w:pPr>
    </w:p>
    <w:p w14:paraId="495D9BA6" w14:textId="77777777" w:rsidR="00A86349" w:rsidRDefault="00A86349" w:rsidP="0077697E">
      <w:pPr>
        <w:tabs>
          <w:tab w:val="left" w:pos="960"/>
        </w:tabs>
        <w:spacing w:line="276" w:lineRule="auto"/>
        <w:rPr>
          <w:rFonts w:ascii="Arial" w:hAnsi="Arial" w:cs="Arial"/>
          <w:b/>
          <w:sz w:val="28"/>
          <w:lang w:eastAsia="en-US"/>
        </w:rPr>
      </w:pPr>
    </w:p>
    <w:p w14:paraId="27291C54" w14:textId="77777777" w:rsidR="00A86349" w:rsidRDefault="00A86349" w:rsidP="0077697E">
      <w:pPr>
        <w:tabs>
          <w:tab w:val="left" w:pos="960"/>
        </w:tabs>
        <w:spacing w:line="276" w:lineRule="auto"/>
        <w:rPr>
          <w:rFonts w:ascii="Arial" w:hAnsi="Arial" w:cs="Arial"/>
          <w:b/>
          <w:sz w:val="28"/>
          <w:lang w:eastAsia="en-US"/>
        </w:rPr>
      </w:pPr>
    </w:p>
    <w:p w14:paraId="497228D4" w14:textId="77777777" w:rsidR="0077697E" w:rsidRDefault="0077697E" w:rsidP="00722E9D">
      <w:pPr>
        <w:tabs>
          <w:tab w:val="left" w:pos="960"/>
        </w:tabs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</w:p>
    <w:p w14:paraId="7B71CDAD" w14:textId="77777777" w:rsidR="00722E9D" w:rsidRDefault="00722E9D" w:rsidP="001417A1">
      <w:pPr>
        <w:spacing w:line="276" w:lineRule="auto"/>
        <w:jc w:val="center"/>
        <w:rPr>
          <w:rFonts w:ascii="Arial" w:hAnsi="Arial" w:cs="Arial"/>
          <w:b/>
          <w:sz w:val="28"/>
          <w:highlight w:val="cyan"/>
          <w:lang w:eastAsia="en-US"/>
        </w:rPr>
      </w:pPr>
      <w:r w:rsidRPr="00DC1CB1">
        <w:rPr>
          <w:rFonts w:ascii="Arial" w:hAnsi="Arial" w:cs="Arial"/>
          <w:b/>
          <w:sz w:val="28"/>
          <w:highlight w:val="cyan"/>
          <w:lang w:eastAsia="en-US"/>
        </w:rPr>
        <w:lastRenderedPageBreak/>
        <w:t>¡COMENCEMOS</w:t>
      </w:r>
      <w:r>
        <w:rPr>
          <w:rFonts w:ascii="Arial" w:hAnsi="Arial" w:cs="Arial"/>
          <w:b/>
          <w:sz w:val="28"/>
          <w:highlight w:val="cyan"/>
          <w:lang w:eastAsia="en-US"/>
        </w:rPr>
        <w:t xml:space="preserve"> CON UNA NUEVA CONSONANTE</w:t>
      </w:r>
      <w:r w:rsidRPr="00DC1CB1">
        <w:rPr>
          <w:rFonts w:ascii="Arial" w:hAnsi="Arial" w:cs="Arial"/>
          <w:b/>
          <w:sz w:val="28"/>
          <w:highlight w:val="cyan"/>
          <w:lang w:eastAsia="en-US"/>
        </w:rPr>
        <w:t>! OBSERVA LO SIGUIENTE</w:t>
      </w:r>
      <w:r>
        <w:rPr>
          <w:rFonts w:ascii="Arial" w:hAnsi="Arial" w:cs="Arial"/>
          <w:b/>
          <w:sz w:val="28"/>
          <w:highlight w:val="cyan"/>
          <w:lang w:eastAsia="en-US"/>
        </w:rPr>
        <w:t>:</w:t>
      </w:r>
    </w:p>
    <w:p w14:paraId="24500FA2" w14:textId="4955F7E2" w:rsidR="00722E9D" w:rsidRPr="00DC1CB1" w:rsidRDefault="0077697E" w:rsidP="0077697E">
      <w:pPr>
        <w:spacing w:line="276" w:lineRule="auto"/>
        <w:rPr>
          <w:rFonts w:ascii="Arial" w:hAnsi="Arial" w:cs="Arial"/>
          <w:b/>
          <w:sz w:val="28"/>
          <w:highlight w:val="cyan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84192" behindDoc="1" locked="0" layoutInCell="1" allowOverlap="1" wp14:anchorId="425D3BE6" wp14:editId="0A3BB6B5">
            <wp:simplePos x="0" y="0"/>
            <wp:positionH relativeFrom="column">
              <wp:posOffset>1824990</wp:posOffset>
            </wp:positionH>
            <wp:positionV relativeFrom="paragraph">
              <wp:posOffset>214630</wp:posOffset>
            </wp:positionV>
            <wp:extent cx="1971675" cy="2806065"/>
            <wp:effectExtent l="0" t="0" r="9525" b="0"/>
            <wp:wrapThrough wrapText="bothSides">
              <wp:wrapPolygon edited="0">
                <wp:start x="0" y="0"/>
                <wp:lineTo x="0" y="21409"/>
                <wp:lineTo x="21496" y="21409"/>
                <wp:lineTo x="21496" y="0"/>
                <wp:lineTo x="0" y="0"/>
              </wp:wrapPolygon>
            </wp:wrapThrough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49245" w14:textId="6A2D8A7D" w:rsidR="00722E9D" w:rsidRDefault="0077697E" w:rsidP="00722E9D">
      <w:pPr>
        <w:spacing w:line="276" w:lineRule="auto"/>
        <w:rPr>
          <w:rFonts w:ascii="Arial" w:hAnsi="Arial" w:cs="Arial"/>
          <w:b/>
          <w:sz w:val="28"/>
          <w:lang w:eastAsia="en-US"/>
        </w:rPr>
      </w:pPr>
      <w:r w:rsidRPr="00856C59">
        <w:rPr>
          <w:rFonts w:ascii="Arial" w:hAnsi="Arial" w:cs="Arial"/>
          <w:noProof/>
          <w:sz w:val="28"/>
          <w:highlight w:val="cyan"/>
          <w:lang w:val="es-CL"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6A1463" wp14:editId="7026C509">
                <wp:simplePos x="0" y="0"/>
                <wp:positionH relativeFrom="column">
                  <wp:posOffset>3653790</wp:posOffset>
                </wp:positionH>
                <wp:positionV relativeFrom="paragraph">
                  <wp:posOffset>102870</wp:posOffset>
                </wp:positionV>
                <wp:extent cx="1057275" cy="1403985"/>
                <wp:effectExtent l="0" t="0" r="28575" b="19050"/>
                <wp:wrapNone/>
                <wp:docPr id="3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AF8C3" w14:textId="77777777" w:rsidR="005104C5" w:rsidRPr="00856C59" w:rsidRDefault="005104C5" w:rsidP="00722E9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  <w:t>Imprenta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6A1463" id="_x0000_s1045" type="#_x0000_t202" style="position:absolute;margin-left:287.7pt;margin-top:8.1pt;width:83.2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" fillcolor="yellow">
                <v:textbox style="mso-fit-shape-to-text:t">
                  <w:txbxContent>
                    <w:p w14:paraId="350AF8C3" w14:textId="77777777" w:rsidR="005104C5" w:rsidRPr="00856C59" w:rsidRDefault="005104C5" w:rsidP="00722E9D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s-MX"/>
                        </w:rPr>
                        <w:t>Imprenta</w:t>
                      </w:r>
                    </w:p>
                  </w:txbxContent>
                </v:textbox>
              </v:shape>
            </w:pict>
          </mc:Fallback>
        </mc:AlternateContent>
      </w:r>
    </w:p>
    <w:p w14:paraId="491C216E" w14:textId="45AF1E63" w:rsidR="00722E9D" w:rsidRDefault="00722E9D" w:rsidP="00722E9D">
      <w:pPr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</w:p>
    <w:p w14:paraId="66B255D9" w14:textId="0838A552" w:rsidR="00722E9D" w:rsidRDefault="0077697E" w:rsidP="00722E9D">
      <w:pPr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  <w:r w:rsidRPr="00856C59">
        <w:rPr>
          <w:rFonts w:ascii="Arial" w:hAnsi="Arial" w:cs="Arial"/>
          <w:noProof/>
          <w:sz w:val="28"/>
          <w:highlight w:val="cyan"/>
          <w:lang w:val="es-CL"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0F7235" wp14:editId="002AF157">
                <wp:simplePos x="0" y="0"/>
                <wp:positionH relativeFrom="column">
                  <wp:posOffset>758190</wp:posOffset>
                </wp:positionH>
                <wp:positionV relativeFrom="paragraph">
                  <wp:posOffset>3810</wp:posOffset>
                </wp:positionV>
                <wp:extent cx="1266825" cy="1403985"/>
                <wp:effectExtent l="0" t="0" r="28575" b="19050"/>
                <wp:wrapNone/>
                <wp:docPr id="3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39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B5E54" w14:textId="77777777" w:rsidR="005104C5" w:rsidRPr="00856C59" w:rsidRDefault="005104C5" w:rsidP="00722E9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  <w:t>Mayúsculas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0F7235" id="_x0000_s1046" type="#_x0000_t202" style="position:absolute;left:0;text-align:left;margin-left:59.7pt;margin-top:.3pt;width:99.75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" fillcolor="#00b0f0">
                <v:textbox style="mso-fit-shape-to-text:t">
                  <w:txbxContent>
                    <w:p w14:paraId="133B5E54" w14:textId="77777777" w:rsidR="005104C5" w:rsidRPr="00856C59" w:rsidRDefault="005104C5" w:rsidP="00722E9D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s-MX"/>
                        </w:rPr>
                        <w:t>Mayúsculas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629458C5" w14:textId="74B47A4D" w:rsidR="00722E9D" w:rsidRDefault="0077697E" w:rsidP="00722E9D">
      <w:pPr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  <w:r w:rsidRPr="00856C59">
        <w:rPr>
          <w:rFonts w:ascii="Arial" w:hAnsi="Arial" w:cs="Arial"/>
          <w:noProof/>
          <w:sz w:val="28"/>
          <w:highlight w:val="cyan"/>
          <w:lang w:val="es-CL"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75B4A5" wp14:editId="7E1FB201">
                <wp:simplePos x="0" y="0"/>
                <wp:positionH relativeFrom="column">
                  <wp:posOffset>3653790</wp:posOffset>
                </wp:positionH>
                <wp:positionV relativeFrom="paragraph">
                  <wp:posOffset>73660</wp:posOffset>
                </wp:positionV>
                <wp:extent cx="1123950" cy="1403985"/>
                <wp:effectExtent l="0" t="0" r="19050" b="19050"/>
                <wp:wrapNone/>
                <wp:docPr id="3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39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92253" w14:textId="77777777" w:rsidR="005104C5" w:rsidRPr="00856C59" w:rsidRDefault="005104C5" w:rsidP="00722E9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  <w:t>Manuscrita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75B4A5" id="_x0000_s1047" type="#_x0000_t202" style="position:absolute;left:0;text-align:left;margin-left:287.7pt;margin-top:5.8pt;width:88.5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" fillcolor="#ffc000">
                <v:textbox style="mso-fit-shape-to-text:t">
                  <w:txbxContent>
                    <w:p w14:paraId="45D92253" w14:textId="77777777" w:rsidR="005104C5" w:rsidRPr="00856C59" w:rsidRDefault="005104C5" w:rsidP="00722E9D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s-MX"/>
                        </w:rPr>
                        <w:t>Manuscrita</w:t>
                      </w:r>
                    </w:p>
                  </w:txbxContent>
                </v:textbox>
              </v:shape>
            </w:pict>
          </mc:Fallback>
        </mc:AlternateContent>
      </w:r>
    </w:p>
    <w:p w14:paraId="701E6FD4" w14:textId="77777777" w:rsidR="00722E9D" w:rsidRDefault="00722E9D" w:rsidP="00722E9D">
      <w:pPr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</w:p>
    <w:p w14:paraId="14C16390" w14:textId="190A0E59" w:rsidR="005033D2" w:rsidRDefault="005033D2" w:rsidP="00722E9D">
      <w:pPr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</w:p>
    <w:p w14:paraId="5A153C17" w14:textId="77777777" w:rsidR="005033D2" w:rsidRDefault="005033D2" w:rsidP="00722E9D">
      <w:pPr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</w:p>
    <w:p w14:paraId="7BAF21B5" w14:textId="77777777" w:rsidR="005033D2" w:rsidRDefault="005033D2" w:rsidP="00722E9D">
      <w:pPr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</w:p>
    <w:p w14:paraId="08AD176A" w14:textId="77777777" w:rsidR="005033D2" w:rsidRDefault="005033D2" w:rsidP="00722E9D">
      <w:pPr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</w:p>
    <w:p w14:paraId="7367FE51" w14:textId="77777777" w:rsidR="005033D2" w:rsidRDefault="005033D2" w:rsidP="00722E9D">
      <w:pPr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</w:p>
    <w:p w14:paraId="77946E32" w14:textId="77777777" w:rsidR="005033D2" w:rsidRDefault="005033D2" w:rsidP="00722E9D">
      <w:pPr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</w:p>
    <w:p w14:paraId="14546F46" w14:textId="77777777" w:rsidR="005033D2" w:rsidRDefault="005033D2" w:rsidP="00722E9D">
      <w:pPr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</w:p>
    <w:p w14:paraId="063D94B1" w14:textId="77777777" w:rsidR="005033D2" w:rsidRDefault="005033D2" w:rsidP="00722E9D">
      <w:pPr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</w:p>
    <w:p w14:paraId="5AB5184B" w14:textId="77777777" w:rsidR="00722E9D" w:rsidRPr="001B676E" w:rsidRDefault="00722E9D" w:rsidP="0077697E">
      <w:pPr>
        <w:spacing w:line="276" w:lineRule="auto"/>
        <w:rPr>
          <w:rFonts w:ascii="Arial" w:hAnsi="Arial" w:cs="Arial"/>
          <w:b/>
          <w:sz w:val="28"/>
          <w:lang w:eastAsia="en-US"/>
        </w:rPr>
      </w:pPr>
    </w:p>
    <w:p w14:paraId="573B53EC" w14:textId="77777777" w:rsidR="00722E9D" w:rsidRDefault="00722E9D" w:rsidP="00722E9D">
      <w:pPr>
        <w:rPr>
          <w:rFonts w:ascii="Arial" w:hAnsi="Arial" w:cs="Arial"/>
          <w:sz w:val="28"/>
          <w:highlight w:val="cyan"/>
          <w:lang w:eastAsia="en-US"/>
        </w:rPr>
      </w:pPr>
      <w:r>
        <w:rPr>
          <w:rFonts w:ascii="Arial" w:hAnsi="Arial" w:cs="Arial"/>
          <w:sz w:val="28"/>
          <w:highlight w:val="cyan"/>
          <w:lang w:eastAsia="en-US"/>
        </w:rPr>
        <w:t>ATENCIÓN CON LO SIGUIENTE:</w:t>
      </w:r>
    </w:p>
    <w:p w14:paraId="70542586" w14:textId="0B71F604" w:rsidR="00722E9D" w:rsidRDefault="0077697E" w:rsidP="00722E9D">
      <w:pPr>
        <w:tabs>
          <w:tab w:val="left" w:pos="960"/>
        </w:tabs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85216" behindDoc="1" locked="0" layoutInCell="1" allowOverlap="1" wp14:anchorId="0D4D5090" wp14:editId="46D98BAC">
            <wp:simplePos x="0" y="0"/>
            <wp:positionH relativeFrom="column">
              <wp:posOffset>-213360</wp:posOffset>
            </wp:positionH>
            <wp:positionV relativeFrom="paragraph">
              <wp:posOffset>233680</wp:posOffset>
            </wp:positionV>
            <wp:extent cx="5953125" cy="2496185"/>
            <wp:effectExtent l="0" t="0" r="9525" b="0"/>
            <wp:wrapThrough wrapText="bothSides">
              <wp:wrapPolygon edited="0">
                <wp:start x="0" y="0"/>
                <wp:lineTo x="0" y="21430"/>
                <wp:lineTo x="21565" y="21430"/>
                <wp:lineTo x="21565" y="0"/>
                <wp:lineTo x="0" y="0"/>
              </wp:wrapPolygon>
            </wp:wrapThrough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405E4" w14:textId="2A1CBD41" w:rsidR="00722E9D" w:rsidRDefault="00722E9D" w:rsidP="005033D2">
      <w:pPr>
        <w:tabs>
          <w:tab w:val="left" w:pos="960"/>
        </w:tabs>
        <w:spacing w:line="276" w:lineRule="auto"/>
        <w:rPr>
          <w:rFonts w:ascii="Arial" w:hAnsi="Arial" w:cs="Arial"/>
          <w:b/>
          <w:sz w:val="28"/>
          <w:lang w:eastAsia="en-US"/>
        </w:rPr>
      </w:pPr>
    </w:p>
    <w:p w14:paraId="7F8E0370" w14:textId="15EA8495" w:rsidR="0077697E" w:rsidRDefault="006E4760" w:rsidP="006A0605">
      <w:pPr>
        <w:pStyle w:val="Prrafodelista"/>
        <w:numPr>
          <w:ilvl w:val="0"/>
          <w:numId w:val="1"/>
        </w:numPr>
        <w:tabs>
          <w:tab w:val="left" w:pos="960"/>
        </w:tabs>
        <w:spacing w:line="276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86240" behindDoc="1" locked="0" layoutInCell="1" allowOverlap="1" wp14:anchorId="755E4F39" wp14:editId="5A68C71F">
            <wp:simplePos x="0" y="0"/>
            <wp:positionH relativeFrom="column">
              <wp:posOffset>-3810</wp:posOffset>
            </wp:positionH>
            <wp:positionV relativeFrom="paragraph">
              <wp:posOffset>372110</wp:posOffset>
            </wp:positionV>
            <wp:extent cx="5695950" cy="3335655"/>
            <wp:effectExtent l="0" t="0" r="0" b="0"/>
            <wp:wrapThrough wrapText="bothSides">
              <wp:wrapPolygon edited="0">
                <wp:start x="0" y="0"/>
                <wp:lineTo x="0" y="21464"/>
                <wp:lineTo x="21528" y="21464"/>
                <wp:lineTo x="21528" y="0"/>
                <wp:lineTo x="0" y="0"/>
              </wp:wrapPolygon>
            </wp:wrapThrough>
            <wp:docPr id="348" name="Imagen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97E">
        <w:rPr>
          <w:rFonts w:ascii="Arial" w:hAnsi="Arial" w:cs="Arial"/>
          <w:b/>
          <w:sz w:val="28"/>
          <w:highlight w:val="cyan"/>
          <w:lang w:eastAsia="en-US"/>
        </w:rPr>
        <w:t>Actividad 15</w:t>
      </w:r>
      <w:r w:rsidR="001417A1" w:rsidRPr="001417A1">
        <w:rPr>
          <w:rFonts w:ascii="Arial" w:hAnsi="Arial" w:cs="Arial"/>
          <w:b/>
          <w:sz w:val="28"/>
          <w:highlight w:val="cyan"/>
          <w:lang w:eastAsia="en-US"/>
        </w:rPr>
        <w:t>:</w:t>
      </w:r>
      <w:r w:rsidR="001417A1">
        <w:rPr>
          <w:rFonts w:ascii="Arial" w:hAnsi="Arial" w:cs="Arial"/>
          <w:b/>
          <w:sz w:val="28"/>
          <w:lang w:eastAsia="en-US"/>
        </w:rPr>
        <w:t xml:space="preserve"> </w:t>
      </w:r>
      <w:r w:rsidR="001417A1" w:rsidRPr="001417A1">
        <w:rPr>
          <w:rFonts w:ascii="Arial" w:hAnsi="Arial" w:cs="Arial"/>
          <w:b/>
          <w:sz w:val="28"/>
          <w:lang w:eastAsia="en-US"/>
        </w:rPr>
        <w:t>Repasa las sílabas y luego escríbelas.</w:t>
      </w:r>
    </w:p>
    <w:p w14:paraId="32D1EFEF" w14:textId="77777777" w:rsidR="00A86349" w:rsidRPr="006E4760" w:rsidRDefault="00A86349" w:rsidP="00A86349">
      <w:pPr>
        <w:pStyle w:val="Prrafodelista"/>
        <w:tabs>
          <w:tab w:val="left" w:pos="960"/>
        </w:tabs>
        <w:spacing w:line="276" w:lineRule="auto"/>
        <w:ind w:left="644"/>
        <w:rPr>
          <w:rFonts w:ascii="Arial" w:hAnsi="Arial" w:cs="Arial"/>
          <w:b/>
          <w:sz w:val="28"/>
          <w:lang w:eastAsia="en-US"/>
        </w:rPr>
      </w:pPr>
    </w:p>
    <w:p w14:paraId="27A47238" w14:textId="493A989D" w:rsidR="001417A1" w:rsidRDefault="006E4760" w:rsidP="006A0605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highlight w:val="cyan"/>
          <w:lang w:eastAsia="en-US"/>
        </w:rPr>
        <w:lastRenderedPageBreak/>
        <w:t>Actividad 16</w:t>
      </w:r>
      <w:r w:rsidR="001417A1" w:rsidRPr="001417A1">
        <w:rPr>
          <w:rFonts w:ascii="Arial" w:hAnsi="Arial" w:cs="Arial"/>
          <w:b/>
          <w:sz w:val="28"/>
          <w:highlight w:val="cyan"/>
          <w:lang w:eastAsia="en-US"/>
        </w:rPr>
        <w:t>:</w:t>
      </w:r>
      <w:r w:rsidR="001417A1">
        <w:rPr>
          <w:rFonts w:ascii="Arial" w:hAnsi="Arial" w:cs="Arial"/>
          <w:b/>
          <w:sz w:val="28"/>
          <w:lang w:eastAsia="en-US"/>
        </w:rPr>
        <w:t xml:space="preserve"> </w:t>
      </w:r>
      <w:r w:rsidRPr="006E4760">
        <w:rPr>
          <w:rFonts w:ascii="Arial" w:hAnsi="Arial" w:cs="Arial"/>
          <w:b/>
          <w:sz w:val="28"/>
          <w:lang w:eastAsia="en-US"/>
        </w:rPr>
        <w:t>Nombra las imágenes. Únelas con el cartel que le corresponde.</w:t>
      </w:r>
    </w:p>
    <w:p w14:paraId="692AFCC3" w14:textId="77777777" w:rsidR="001417A1" w:rsidRDefault="001417A1" w:rsidP="001417A1">
      <w:pPr>
        <w:rPr>
          <w:rFonts w:ascii="Arial" w:hAnsi="Arial" w:cs="Arial"/>
          <w:b/>
          <w:sz w:val="28"/>
          <w:lang w:eastAsia="en-US"/>
        </w:rPr>
      </w:pPr>
    </w:p>
    <w:p w14:paraId="1C1CD2DE" w14:textId="115F0222" w:rsidR="001417A1" w:rsidRDefault="006E4760" w:rsidP="00A86349">
      <w:pPr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87264" behindDoc="1" locked="0" layoutInCell="1" allowOverlap="1" wp14:anchorId="39BA038A" wp14:editId="6B7CE73C">
            <wp:simplePos x="0" y="0"/>
            <wp:positionH relativeFrom="column">
              <wp:posOffset>-400050</wp:posOffset>
            </wp:positionH>
            <wp:positionV relativeFrom="paragraph">
              <wp:posOffset>-3810</wp:posOffset>
            </wp:positionV>
            <wp:extent cx="6472555" cy="2428875"/>
            <wp:effectExtent l="0" t="0" r="4445" b="9525"/>
            <wp:wrapThrough wrapText="bothSides">
              <wp:wrapPolygon edited="0">
                <wp:start x="0" y="0"/>
                <wp:lineTo x="0" y="21515"/>
                <wp:lineTo x="21551" y="21515"/>
                <wp:lineTo x="21551" y="0"/>
                <wp:lineTo x="0" y="0"/>
              </wp:wrapPolygon>
            </wp:wrapThrough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highlight w:val="cyan"/>
          <w:lang w:eastAsia="en-US"/>
        </w:rPr>
        <w:t>Actividad 17</w:t>
      </w:r>
      <w:r w:rsidR="001417A1" w:rsidRPr="001417A1">
        <w:rPr>
          <w:rFonts w:ascii="Arial" w:hAnsi="Arial" w:cs="Arial"/>
          <w:b/>
          <w:sz w:val="28"/>
          <w:highlight w:val="cyan"/>
          <w:lang w:eastAsia="en-US"/>
        </w:rPr>
        <w:t>:</w:t>
      </w:r>
      <w:r w:rsidR="001417A1">
        <w:rPr>
          <w:rFonts w:ascii="Arial" w:hAnsi="Arial" w:cs="Arial"/>
          <w:b/>
          <w:sz w:val="28"/>
          <w:lang w:eastAsia="en-US"/>
        </w:rPr>
        <w:t xml:space="preserve"> </w:t>
      </w:r>
      <w:r>
        <w:rPr>
          <w:rFonts w:ascii="Arial" w:hAnsi="Arial" w:cs="Arial"/>
          <w:b/>
          <w:sz w:val="28"/>
          <w:lang w:eastAsia="en-US"/>
        </w:rPr>
        <w:t>Observa las imágenes y c</w:t>
      </w:r>
      <w:r w:rsidRPr="006E4760">
        <w:rPr>
          <w:rFonts w:ascii="Arial" w:hAnsi="Arial" w:cs="Arial"/>
          <w:b/>
          <w:sz w:val="28"/>
          <w:lang w:eastAsia="en-US"/>
        </w:rPr>
        <w:t>ompleta las oraciones.</w:t>
      </w:r>
    </w:p>
    <w:p w14:paraId="06102DA0" w14:textId="7694CCF9" w:rsidR="001417A1" w:rsidRDefault="006E4760" w:rsidP="001417A1">
      <w:pPr>
        <w:tabs>
          <w:tab w:val="left" w:pos="960"/>
        </w:tabs>
        <w:spacing w:line="276" w:lineRule="auto"/>
        <w:ind w:left="284"/>
        <w:rPr>
          <w:rFonts w:ascii="Arial" w:hAnsi="Arial" w:cs="Arial"/>
          <w:b/>
          <w:noProof/>
          <w:sz w:val="28"/>
          <w:lang w:val="es-CL" w:eastAsia="es-CL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88288" behindDoc="1" locked="0" layoutInCell="1" allowOverlap="1" wp14:anchorId="54EB8C64" wp14:editId="28D3EBE4">
            <wp:simplePos x="0" y="0"/>
            <wp:positionH relativeFrom="column">
              <wp:posOffset>-127635</wp:posOffset>
            </wp:positionH>
            <wp:positionV relativeFrom="paragraph">
              <wp:posOffset>238125</wp:posOffset>
            </wp:positionV>
            <wp:extent cx="619633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516" y="21454"/>
                <wp:lineTo x="21516" y="0"/>
                <wp:lineTo x="0" y="0"/>
              </wp:wrapPolygon>
            </wp:wrapThrough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FF1CC" w14:textId="48C6BB25" w:rsidR="001417A1" w:rsidRDefault="006E4760" w:rsidP="006A0605">
      <w:pPr>
        <w:pStyle w:val="Prrafodelista"/>
        <w:numPr>
          <w:ilvl w:val="0"/>
          <w:numId w:val="1"/>
        </w:numPr>
        <w:tabs>
          <w:tab w:val="left" w:pos="960"/>
        </w:tabs>
        <w:spacing w:line="276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highlight w:val="cyan"/>
          <w:lang w:eastAsia="en-US"/>
        </w:rPr>
        <w:t>Actividad 18</w:t>
      </w:r>
      <w:r w:rsidR="001417A1" w:rsidRPr="001417A1">
        <w:rPr>
          <w:rFonts w:ascii="Arial" w:hAnsi="Arial" w:cs="Arial"/>
          <w:b/>
          <w:sz w:val="28"/>
          <w:highlight w:val="cyan"/>
          <w:lang w:eastAsia="en-US"/>
        </w:rPr>
        <w:t>:</w:t>
      </w:r>
      <w:r w:rsidR="001417A1">
        <w:rPr>
          <w:rFonts w:ascii="Arial" w:hAnsi="Arial" w:cs="Arial"/>
          <w:b/>
          <w:sz w:val="28"/>
          <w:lang w:eastAsia="en-US"/>
        </w:rPr>
        <w:t xml:space="preserve"> </w:t>
      </w:r>
      <w:r w:rsidRPr="006E4760">
        <w:rPr>
          <w:rFonts w:ascii="Arial" w:hAnsi="Arial" w:cs="Arial"/>
          <w:b/>
          <w:sz w:val="28"/>
          <w:lang w:eastAsia="en-US"/>
        </w:rPr>
        <w:t>Completa las oraciones con las sílabas de los recuadros. Luego, léelas en voz alta.</w:t>
      </w:r>
    </w:p>
    <w:p w14:paraId="2FB029B9" w14:textId="04E19D95" w:rsidR="00A86349" w:rsidRDefault="006E4760" w:rsidP="00A86349">
      <w:pPr>
        <w:tabs>
          <w:tab w:val="left" w:pos="960"/>
        </w:tabs>
        <w:spacing w:line="276" w:lineRule="auto"/>
        <w:ind w:left="284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89312" behindDoc="1" locked="0" layoutInCell="1" allowOverlap="1" wp14:anchorId="519C5F0C" wp14:editId="3CE70C68">
            <wp:simplePos x="0" y="0"/>
            <wp:positionH relativeFrom="column">
              <wp:posOffset>-127635</wp:posOffset>
            </wp:positionH>
            <wp:positionV relativeFrom="paragraph">
              <wp:posOffset>236220</wp:posOffset>
            </wp:positionV>
            <wp:extent cx="6080125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521" y="21340"/>
                <wp:lineTo x="21521" y="0"/>
                <wp:lineTo x="0" y="0"/>
              </wp:wrapPolygon>
            </wp:wrapThrough>
            <wp:docPr id="351" name="Imagen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70D56" w14:textId="7B78EA4D" w:rsidR="001417A1" w:rsidRDefault="006E4760" w:rsidP="006A0605">
      <w:pPr>
        <w:pStyle w:val="Prrafodelista"/>
        <w:numPr>
          <w:ilvl w:val="0"/>
          <w:numId w:val="1"/>
        </w:numPr>
        <w:tabs>
          <w:tab w:val="left" w:pos="960"/>
        </w:tabs>
        <w:spacing w:line="276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highlight w:val="cyan"/>
          <w:lang w:eastAsia="en-US"/>
        </w:rPr>
        <w:t>Actividad 19</w:t>
      </w:r>
      <w:r w:rsidR="001417A1" w:rsidRPr="001417A1">
        <w:rPr>
          <w:rFonts w:ascii="Arial" w:hAnsi="Arial" w:cs="Arial"/>
          <w:b/>
          <w:sz w:val="28"/>
          <w:highlight w:val="cyan"/>
          <w:lang w:eastAsia="en-US"/>
        </w:rPr>
        <w:t>:</w:t>
      </w:r>
      <w:r w:rsidR="001417A1">
        <w:rPr>
          <w:rFonts w:ascii="Arial" w:hAnsi="Arial" w:cs="Arial"/>
          <w:b/>
          <w:sz w:val="28"/>
          <w:lang w:eastAsia="en-US"/>
        </w:rPr>
        <w:t xml:space="preserve"> </w:t>
      </w:r>
      <w:r w:rsidRPr="006E4760">
        <w:rPr>
          <w:rFonts w:ascii="Arial" w:hAnsi="Arial" w:cs="Arial"/>
          <w:b/>
          <w:sz w:val="28"/>
          <w:lang w:eastAsia="en-US"/>
        </w:rPr>
        <w:t>Ordena las palabras. Escribe la oración con letra ligada.</w:t>
      </w:r>
    </w:p>
    <w:p w14:paraId="658835D7" w14:textId="3586544B" w:rsidR="006E4760" w:rsidRPr="006E4760" w:rsidRDefault="006E4760" w:rsidP="001417A1">
      <w:pPr>
        <w:tabs>
          <w:tab w:val="left" w:pos="960"/>
        </w:tabs>
        <w:spacing w:line="276" w:lineRule="auto"/>
        <w:rPr>
          <w:rFonts w:ascii="Arial" w:hAnsi="Arial" w:cs="Arial"/>
          <w:b/>
          <w:noProof/>
          <w:sz w:val="28"/>
          <w:lang w:val="es-CL" w:eastAsia="es-CL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90336" behindDoc="1" locked="0" layoutInCell="1" allowOverlap="1" wp14:anchorId="4FFF2E1C" wp14:editId="351143AB">
            <wp:simplePos x="0" y="0"/>
            <wp:positionH relativeFrom="column">
              <wp:posOffset>-99060</wp:posOffset>
            </wp:positionH>
            <wp:positionV relativeFrom="paragraph">
              <wp:posOffset>25400</wp:posOffset>
            </wp:positionV>
            <wp:extent cx="6052820" cy="1571625"/>
            <wp:effectExtent l="0" t="0" r="5080" b="9525"/>
            <wp:wrapThrough wrapText="bothSides">
              <wp:wrapPolygon edited="0">
                <wp:start x="0" y="0"/>
                <wp:lineTo x="0" y="21469"/>
                <wp:lineTo x="21550" y="21469"/>
                <wp:lineTo x="21550" y="0"/>
                <wp:lineTo x="0" y="0"/>
              </wp:wrapPolygon>
            </wp:wrapThrough>
            <wp:docPr id="352" name="Imagen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D8E0D" w14:textId="77777777" w:rsidR="006E4760" w:rsidRDefault="006E4760" w:rsidP="006E4760">
      <w:pPr>
        <w:rPr>
          <w:rFonts w:ascii="Arial" w:hAnsi="Arial" w:cs="Arial"/>
          <w:b/>
          <w:sz w:val="28"/>
          <w:lang w:eastAsia="en-US"/>
        </w:rPr>
      </w:pPr>
    </w:p>
    <w:p w14:paraId="1050B6E0" w14:textId="6509C8E9" w:rsidR="001E56F5" w:rsidRPr="006E4760" w:rsidRDefault="001E56F5" w:rsidP="006E4760">
      <w:pPr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sz w:val="28"/>
          <w:highlight w:val="cyan"/>
          <w:lang w:eastAsia="en-US"/>
        </w:rPr>
        <w:t>COMPRENSIÓN LECTORA</w:t>
      </w:r>
    </w:p>
    <w:p w14:paraId="03846E65" w14:textId="77777777" w:rsidR="001E56F5" w:rsidRDefault="001E56F5" w:rsidP="001E56F5">
      <w:pPr>
        <w:spacing w:line="276" w:lineRule="auto"/>
        <w:rPr>
          <w:rFonts w:ascii="Arial" w:hAnsi="Arial" w:cs="Arial"/>
          <w:sz w:val="28"/>
          <w:lang w:eastAsia="en-US"/>
        </w:rPr>
      </w:pPr>
    </w:p>
    <w:p w14:paraId="0A8BC2F4" w14:textId="109189E4" w:rsidR="001E56F5" w:rsidRDefault="006E4760" w:rsidP="001E56F5">
      <w:pPr>
        <w:spacing w:line="276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highlight w:val="cyan"/>
          <w:lang w:eastAsia="en-US"/>
        </w:rPr>
        <w:t>Actividad 20</w:t>
      </w:r>
      <w:r w:rsidR="001E56F5" w:rsidRPr="001B676E">
        <w:rPr>
          <w:rFonts w:ascii="Arial" w:hAnsi="Arial" w:cs="Arial"/>
          <w:b/>
          <w:sz w:val="28"/>
          <w:highlight w:val="cyan"/>
          <w:lang w:eastAsia="en-US"/>
        </w:rPr>
        <w:t>:</w:t>
      </w:r>
      <w:r w:rsidR="001E56F5" w:rsidRPr="001B676E">
        <w:rPr>
          <w:rFonts w:ascii="Arial" w:hAnsi="Arial" w:cs="Arial"/>
          <w:b/>
          <w:sz w:val="28"/>
          <w:lang w:eastAsia="en-US"/>
        </w:rPr>
        <w:t xml:space="preserve"> Lee el siguiente texto con ayuda de un adulto y responde las preguntas:</w:t>
      </w:r>
    </w:p>
    <w:p w14:paraId="6F33D06B" w14:textId="77777777" w:rsidR="001E56F5" w:rsidRDefault="001E56F5" w:rsidP="001E56F5">
      <w:pPr>
        <w:spacing w:line="276" w:lineRule="auto"/>
        <w:rPr>
          <w:rFonts w:ascii="Arial" w:hAnsi="Arial" w:cs="Arial"/>
          <w:b/>
          <w:sz w:val="28"/>
          <w:lang w:eastAsia="en-US"/>
        </w:rPr>
      </w:pPr>
    </w:p>
    <w:p w14:paraId="31CF7E40" w14:textId="50AC10BC" w:rsidR="001E56F5" w:rsidRDefault="00D126FC" w:rsidP="008C1B8B">
      <w:pPr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inline distT="0" distB="0" distL="0" distR="0" wp14:anchorId="16AADC21" wp14:editId="61639041">
            <wp:extent cx="3981450" cy="5082013"/>
            <wp:effectExtent l="0" t="0" r="0" b="4445"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08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4654A" w14:textId="77777777" w:rsidR="001E56F5" w:rsidRDefault="001E56F5" w:rsidP="001E56F5">
      <w:pPr>
        <w:spacing w:line="276" w:lineRule="auto"/>
        <w:rPr>
          <w:rFonts w:ascii="Arial" w:hAnsi="Arial" w:cs="Arial"/>
          <w:b/>
          <w:sz w:val="28"/>
          <w:lang w:eastAsia="en-US"/>
        </w:rPr>
      </w:pPr>
    </w:p>
    <w:p w14:paraId="2EEEBC3F" w14:textId="32E8D362" w:rsidR="001E56F5" w:rsidRDefault="00D126FC" w:rsidP="006A0605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lang w:eastAsia="en-US"/>
        </w:rPr>
        <w:t>Responde cada pregunta con respuesta completa y con letra manuscrita.</w:t>
      </w:r>
    </w:p>
    <w:p w14:paraId="29646370" w14:textId="77777777" w:rsidR="008C1B8B" w:rsidRPr="008C1B8B" w:rsidRDefault="008C1B8B" w:rsidP="008C1B8B">
      <w:pPr>
        <w:pStyle w:val="Prrafodelista"/>
        <w:spacing w:line="276" w:lineRule="auto"/>
        <w:ind w:left="644"/>
        <w:rPr>
          <w:rFonts w:ascii="Arial" w:hAnsi="Arial" w:cs="Arial"/>
          <w:b/>
          <w:sz w:val="12"/>
          <w:szCs w:val="12"/>
          <w:lang w:eastAsia="en-US"/>
        </w:rPr>
      </w:pPr>
    </w:p>
    <w:p w14:paraId="29021C96" w14:textId="54B3C476" w:rsidR="00D126FC" w:rsidRPr="00D126FC" w:rsidRDefault="00D126FC" w:rsidP="006A0605">
      <w:pPr>
        <w:pStyle w:val="Prrafodelista"/>
        <w:numPr>
          <w:ilvl w:val="0"/>
          <w:numId w:val="1"/>
        </w:num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  <w:r w:rsidRPr="00D126FC">
        <w:rPr>
          <w:rFonts w:ascii="Arial" w:hAnsi="Arial" w:cs="Arial"/>
          <w:b/>
          <w:sz w:val="28"/>
          <w:lang w:eastAsia="en-US"/>
        </w:rPr>
        <w:t>¿Dónde está lloviendo?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8586"/>
      </w:tblGrid>
      <w:tr w:rsidR="00D126FC" w14:paraId="3A4A6FE7" w14:textId="77777777" w:rsidTr="00D126FC">
        <w:tc>
          <w:tcPr>
            <w:tcW w:w="8586" w:type="dxa"/>
          </w:tcPr>
          <w:p w14:paraId="707B03B7" w14:textId="77777777" w:rsidR="00D126FC" w:rsidRDefault="00D126FC" w:rsidP="001E56F5">
            <w:pPr>
              <w:tabs>
                <w:tab w:val="left" w:pos="960"/>
              </w:tabs>
              <w:spacing w:line="360" w:lineRule="auto"/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</w:tbl>
    <w:p w14:paraId="58BB6592" w14:textId="77777777" w:rsidR="00D126FC" w:rsidRDefault="00D126FC" w:rsidP="008C1B8B">
      <w:pPr>
        <w:pStyle w:val="Sinespaciado"/>
      </w:pPr>
    </w:p>
    <w:p w14:paraId="49D2EA28" w14:textId="24D89311" w:rsidR="00D126FC" w:rsidRDefault="00D126FC" w:rsidP="006A0605">
      <w:pPr>
        <w:pStyle w:val="Prrafodelista"/>
        <w:numPr>
          <w:ilvl w:val="0"/>
          <w:numId w:val="1"/>
        </w:num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lang w:eastAsia="en-US"/>
        </w:rPr>
        <w:t>¿Qué mira la niña?</w:t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8770"/>
      </w:tblGrid>
      <w:tr w:rsidR="00D126FC" w14:paraId="3B8F3AD2" w14:textId="77777777" w:rsidTr="00D126FC">
        <w:tc>
          <w:tcPr>
            <w:tcW w:w="8978" w:type="dxa"/>
          </w:tcPr>
          <w:p w14:paraId="534FE84A" w14:textId="77777777" w:rsidR="00D126FC" w:rsidRDefault="00D126FC" w:rsidP="00D126FC">
            <w:pPr>
              <w:tabs>
                <w:tab w:val="left" w:pos="960"/>
              </w:tabs>
              <w:spacing w:line="360" w:lineRule="auto"/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</w:tbl>
    <w:p w14:paraId="143D5E80" w14:textId="77777777" w:rsidR="00A86349" w:rsidRPr="00D126FC" w:rsidRDefault="00A86349" w:rsidP="008C1B8B">
      <w:pPr>
        <w:pStyle w:val="Sinespaciado"/>
      </w:pPr>
    </w:p>
    <w:p w14:paraId="3B6DDBB8" w14:textId="0315BD99" w:rsidR="00D126FC" w:rsidRDefault="00D126FC" w:rsidP="006A0605">
      <w:pPr>
        <w:pStyle w:val="Prrafodelista"/>
        <w:numPr>
          <w:ilvl w:val="0"/>
          <w:numId w:val="1"/>
        </w:num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lang w:eastAsia="en-US"/>
        </w:rPr>
        <w:t>¿De qué color es la silla?</w:t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8770"/>
      </w:tblGrid>
      <w:tr w:rsidR="00D126FC" w14:paraId="1DD3CD29" w14:textId="77777777" w:rsidTr="00D126FC">
        <w:tc>
          <w:tcPr>
            <w:tcW w:w="8978" w:type="dxa"/>
          </w:tcPr>
          <w:p w14:paraId="139031D1" w14:textId="77777777" w:rsidR="00D126FC" w:rsidRDefault="00D126FC" w:rsidP="00D126FC">
            <w:pPr>
              <w:tabs>
                <w:tab w:val="left" w:pos="960"/>
              </w:tabs>
              <w:spacing w:line="360" w:lineRule="auto"/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</w:tbl>
    <w:p w14:paraId="29963902" w14:textId="77777777" w:rsidR="00D126FC" w:rsidRDefault="00D126FC" w:rsidP="008C1B8B">
      <w:pPr>
        <w:pStyle w:val="Sinespaciado"/>
      </w:pPr>
    </w:p>
    <w:p w14:paraId="61725424" w14:textId="460B93C4" w:rsidR="00D126FC" w:rsidRDefault="00D126FC" w:rsidP="006A0605">
      <w:pPr>
        <w:pStyle w:val="Prrafodelista"/>
        <w:numPr>
          <w:ilvl w:val="0"/>
          <w:numId w:val="1"/>
        </w:num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lang w:eastAsia="en-US"/>
        </w:rPr>
        <w:t>¿Por qué llora la niña?</w:t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8770"/>
      </w:tblGrid>
      <w:tr w:rsidR="00D126FC" w14:paraId="45170F29" w14:textId="77777777" w:rsidTr="00D126FC">
        <w:tc>
          <w:tcPr>
            <w:tcW w:w="8978" w:type="dxa"/>
          </w:tcPr>
          <w:p w14:paraId="5B6ECF64" w14:textId="77777777" w:rsidR="00D126FC" w:rsidRDefault="00D126FC" w:rsidP="00D126FC">
            <w:pPr>
              <w:tabs>
                <w:tab w:val="left" w:pos="960"/>
              </w:tabs>
              <w:spacing w:line="360" w:lineRule="auto"/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</w:tbl>
    <w:p w14:paraId="3B97B51B" w14:textId="77777777" w:rsidR="00D126FC" w:rsidRDefault="00D126FC" w:rsidP="008C1B8B">
      <w:pPr>
        <w:pStyle w:val="Sinespaciado"/>
      </w:pPr>
    </w:p>
    <w:p w14:paraId="20AD7DF3" w14:textId="2DA23A56" w:rsidR="00D126FC" w:rsidRDefault="00D126FC" w:rsidP="006A0605">
      <w:pPr>
        <w:pStyle w:val="Prrafodelista"/>
        <w:numPr>
          <w:ilvl w:val="0"/>
          <w:numId w:val="1"/>
        </w:num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lang w:eastAsia="en-US"/>
        </w:rPr>
        <w:t>¿En qué época del año sucede esta historia?</w:t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8770"/>
      </w:tblGrid>
      <w:tr w:rsidR="00D126FC" w14:paraId="784E517A" w14:textId="77777777" w:rsidTr="00D126FC">
        <w:tc>
          <w:tcPr>
            <w:tcW w:w="8978" w:type="dxa"/>
          </w:tcPr>
          <w:p w14:paraId="2C69F7A5" w14:textId="77777777" w:rsidR="00D126FC" w:rsidRDefault="00D126FC" w:rsidP="00D126FC">
            <w:pPr>
              <w:tabs>
                <w:tab w:val="left" w:pos="960"/>
              </w:tabs>
              <w:spacing w:line="360" w:lineRule="auto"/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</w:tbl>
    <w:p w14:paraId="6F989BAB" w14:textId="77777777" w:rsidR="00D126FC" w:rsidRPr="00D126FC" w:rsidRDefault="00D126FC" w:rsidP="000F6CAA">
      <w:p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</w:p>
    <w:p w14:paraId="13C56C82" w14:textId="304D96AF" w:rsidR="00FD51EF" w:rsidRDefault="00FD51EF" w:rsidP="00FD51EF">
      <w:pPr>
        <w:spacing w:line="276" w:lineRule="auto"/>
        <w:jc w:val="center"/>
        <w:rPr>
          <w:rFonts w:ascii="Arial" w:hAnsi="Arial" w:cs="Arial"/>
          <w:b/>
          <w:sz w:val="28"/>
          <w:highlight w:val="cyan"/>
          <w:lang w:eastAsia="en-US"/>
        </w:rPr>
      </w:pPr>
      <w:r w:rsidRPr="00DC1CB1">
        <w:rPr>
          <w:rFonts w:ascii="Arial" w:hAnsi="Arial" w:cs="Arial"/>
          <w:b/>
          <w:sz w:val="28"/>
          <w:highlight w:val="cyan"/>
          <w:lang w:eastAsia="en-US"/>
        </w:rPr>
        <w:lastRenderedPageBreak/>
        <w:t>¡COMENCEMOS</w:t>
      </w:r>
      <w:r>
        <w:rPr>
          <w:rFonts w:ascii="Arial" w:hAnsi="Arial" w:cs="Arial"/>
          <w:b/>
          <w:sz w:val="28"/>
          <w:highlight w:val="cyan"/>
          <w:lang w:eastAsia="en-US"/>
        </w:rPr>
        <w:t xml:space="preserve"> CON </w:t>
      </w:r>
      <w:r w:rsidR="00D126FC">
        <w:rPr>
          <w:rFonts w:ascii="Arial" w:hAnsi="Arial" w:cs="Arial"/>
          <w:b/>
          <w:sz w:val="28"/>
          <w:highlight w:val="cyan"/>
          <w:lang w:eastAsia="en-US"/>
        </w:rPr>
        <w:t>UNAS NUEVAS SÍLABAS:</w:t>
      </w:r>
    </w:p>
    <w:p w14:paraId="17E06636" w14:textId="77777777" w:rsidR="00FD51EF" w:rsidRDefault="00FD51EF" w:rsidP="00FD51EF">
      <w:pPr>
        <w:spacing w:line="276" w:lineRule="auto"/>
        <w:rPr>
          <w:rFonts w:ascii="Arial" w:hAnsi="Arial" w:cs="Arial"/>
          <w:b/>
          <w:sz w:val="28"/>
          <w:highlight w:val="cyan"/>
          <w:lang w:eastAsia="en-US"/>
        </w:rPr>
      </w:pPr>
    </w:p>
    <w:p w14:paraId="16BDD4D3" w14:textId="2B9A8F8B" w:rsidR="00FD51EF" w:rsidRPr="00DC1CB1" w:rsidRDefault="00FD51EF" w:rsidP="00FD51EF">
      <w:pPr>
        <w:spacing w:line="276" w:lineRule="auto"/>
        <w:jc w:val="center"/>
        <w:rPr>
          <w:rFonts w:ascii="Arial" w:hAnsi="Arial" w:cs="Arial"/>
          <w:b/>
          <w:sz w:val="28"/>
          <w:highlight w:val="cyan"/>
          <w:lang w:eastAsia="en-US"/>
        </w:rPr>
      </w:pPr>
    </w:p>
    <w:p w14:paraId="39644C55" w14:textId="59079F65" w:rsidR="00FD51EF" w:rsidRDefault="00A454D4" w:rsidP="000F6CAA">
      <w:pPr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  <w:r w:rsidRPr="00856C59">
        <w:rPr>
          <w:rFonts w:ascii="Arial" w:hAnsi="Arial" w:cs="Arial"/>
          <w:noProof/>
          <w:sz w:val="28"/>
          <w:highlight w:val="cyan"/>
          <w:lang w:val="es-CL" w:eastAsia="es-C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4E7B17F" wp14:editId="2A911AD0">
                <wp:simplePos x="0" y="0"/>
                <wp:positionH relativeFrom="column">
                  <wp:posOffset>739140</wp:posOffset>
                </wp:positionH>
                <wp:positionV relativeFrom="paragraph">
                  <wp:posOffset>584200</wp:posOffset>
                </wp:positionV>
                <wp:extent cx="1266825" cy="1403985"/>
                <wp:effectExtent l="0" t="0" r="28575" b="19050"/>
                <wp:wrapNone/>
                <wp:docPr id="3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39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C204B" w14:textId="77777777" w:rsidR="00A454D4" w:rsidRPr="00856C59" w:rsidRDefault="00A454D4" w:rsidP="00A454D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  <w:t>Mayúsculas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E7B17F" id="_x0000_s1048" type="#_x0000_t202" style="position:absolute;left:0;text-align:left;margin-left:58.2pt;margin-top:46pt;width:99.75pt;height:110.55pt;z-index:251796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" fillcolor="#00b0f0">
                <v:textbox style="mso-fit-shape-to-text:t">
                  <w:txbxContent>
                    <w:p w14:paraId="2E3C204B" w14:textId="77777777" w:rsidR="00A454D4" w:rsidRPr="00856C59" w:rsidRDefault="00A454D4" w:rsidP="00A454D4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s-MX"/>
                        </w:rPr>
                        <w:t>Mayúsculas</w:t>
                      </w:r>
                    </w:p>
                  </w:txbxContent>
                </v:textbox>
              </v:shape>
            </w:pict>
          </mc:Fallback>
        </mc:AlternateContent>
      </w:r>
      <w:r w:rsidRPr="00856C59">
        <w:rPr>
          <w:rFonts w:ascii="Arial" w:hAnsi="Arial" w:cs="Arial"/>
          <w:noProof/>
          <w:sz w:val="28"/>
          <w:highlight w:val="cyan"/>
          <w:lang w:val="es-CL" w:eastAsia="es-C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A0A97E0" wp14:editId="43A1E5F4">
                <wp:simplePos x="0" y="0"/>
                <wp:positionH relativeFrom="column">
                  <wp:posOffset>3644265</wp:posOffset>
                </wp:positionH>
                <wp:positionV relativeFrom="paragraph">
                  <wp:posOffset>975360</wp:posOffset>
                </wp:positionV>
                <wp:extent cx="1123950" cy="1403985"/>
                <wp:effectExtent l="0" t="0" r="19050" b="19050"/>
                <wp:wrapNone/>
                <wp:docPr id="3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39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1B543" w14:textId="77777777" w:rsidR="00A454D4" w:rsidRPr="00856C59" w:rsidRDefault="00A454D4" w:rsidP="00A454D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  <w:t>Manuscrita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0A97E0" id="_x0000_s1049" type="#_x0000_t202" style="position:absolute;left:0;text-align:left;margin-left:286.95pt;margin-top:76.8pt;width:88.5pt;height:110.55pt;z-index:251794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" fillcolor="#ffc000">
                <v:textbox style="mso-fit-shape-to-text:t">
                  <w:txbxContent>
                    <w:p w14:paraId="5BE1B543" w14:textId="77777777" w:rsidR="00A454D4" w:rsidRPr="00856C59" w:rsidRDefault="00A454D4" w:rsidP="00A454D4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s-MX"/>
                        </w:rPr>
                        <w:t>Manuscrita</w:t>
                      </w:r>
                    </w:p>
                  </w:txbxContent>
                </v:textbox>
              </v:shape>
            </w:pict>
          </mc:Fallback>
        </mc:AlternateContent>
      </w:r>
      <w:r w:rsidRPr="00856C59">
        <w:rPr>
          <w:rFonts w:ascii="Arial" w:hAnsi="Arial" w:cs="Arial"/>
          <w:noProof/>
          <w:sz w:val="28"/>
          <w:highlight w:val="cyan"/>
          <w:lang w:val="es-CL" w:eastAsia="es-C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CE174F" wp14:editId="6EFEC09B">
                <wp:simplePos x="0" y="0"/>
                <wp:positionH relativeFrom="column">
                  <wp:posOffset>3644265</wp:posOffset>
                </wp:positionH>
                <wp:positionV relativeFrom="paragraph">
                  <wp:posOffset>203835</wp:posOffset>
                </wp:positionV>
                <wp:extent cx="1057275" cy="1403985"/>
                <wp:effectExtent l="0" t="0" r="28575" b="19050"/>
                <wp:wrapNone/>
                <wp:docPr id="3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6F8DE" w14:textId="77777777" w:rsidR="00A454D4" w:rsidRPr="00856C59" w:rsidRDefault="00A454D4" w:rsidP="00A454D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s-MX"/>
                              </w:rPr>
                              <w:t>Imprenta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CE174F" id="_x0000_s1050" type="#_x0000_t202" style="position:absolute;left:0;text-align:left;margin-left:286.95pt;margin-top:16.05pt;width:83.25pt;height:110.55pt;z-index:251792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" fillcolor="yellow">
                <v:textbox style="mso-fit-shape-to-text:t">
                  <w:txbxContent>
                    <w:p w14:paraId="19C6F8DE" w14:textId="77777777" w:rsidR="00A454D4" w:rsidRPr="00856C59" w:rsidRDefault="00A454D4" w:rsidP="00A454D4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s-MX"/>
                        </w:rPr>
                        <w:t>Imprenta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lang w:val="es-CL" w:eastAsia="es-CL"/>
        </w:rPr>
        <w:drawing>
          <wp:inline distT="0" distB="0" distL="0" distR="0" wp14:anchorId="496CED2F" wp14:editId="7CC30BF9">
            <wp:extent cx="2095500" cy="2991202"/>
            <wp:effectExtent l="0" t="0" r="0" b="0"/>
            <wp:docPr id="354" name="Imagen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9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E15FA" w14:textId="77777777" w:rsidR="000F6CAA" w:rsidRDefault="000F6CAA" w:rsidP="008C1B8B">
      <w:pPr>
        <w:pStyle w:val="Ttulo5"/>
        <w:rPr>
          <w:lang w:eastAsia="en-US"/>
        </w:rPr>
      </w:pPr>
    </w:p>
    <w:p w14:paraId="60FF6EEE" w14:textId="2C0B1246" w:rsidR="00FD51EF" w:rsidRDefault="000F6CAA" w:rsidP="001E56F5">
      <w:p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97504" behindDoc="1" locked="0" layoutInCell="1" allowOverlap="1" wp14:anchorId="1A4B5D07" wp14:editId="075F9A34">
            <wp:simplePos x="0" y="0"/>
            <wp:positionH relativeFrom="column">
              <wp:posOffset>-213360</wp:posOffset>
            </wp:positionH>
            <wp:positionV relativeFrom="paragraph">
              <wp:posOffset>360680</wp:posOffset>
            </wp:positionV>
            <wp:extent cx="6315075" cy="1790700"/>
            <wp:effectExtent l="0" t="0" r="9525" b="0"/>
            <wp:wrapThrough wrapText="bothSides">
              <wp:wrapPolygon edited="0">
                <wp:start x="0" y="0"/>
                <wp:lineTo x="0" y="21370"/>
                <wp:lineTo x="21567" y="21370"/>
                <wp:lineTo x="21567" y="0"/>
                <wp:lineTo x="0" y="0"/>
              </wp:wrapPolygon>
            </wp:wrapThrough>
            <wp:docPr id="358" name="Imagen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1EF" w:rsidRPr="00FD51EF">
        <w:rPr>
          <w:rFonts w:ascii="Arial" w:hAnsi="Arial" w:cs="Arial"/>
          <w:b/>
          <w:sz w:val="28"/>
          <w:highlight w:val="cyan"/>
          <w:lang w:eastAsia="en-US"/>
        </w:rPr>
        <w:t>ATENCIÓN CON LO SIGUIENTE:</w:t>
      </w:r>
    </w:p>
    <w:p w14:paraId="38294FAB" w14:textId="01BF8983" w:rsidR="000F6CAA" w:rsidRPr="00FD51EF" w:rsidRDefault="000F6CAA" w:rsidP="001E56F5">
      <w:p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</w:p>
    <w:p w14:paraId="00DA832F" w14:textId="6678AFA9" w:rsidR="00FD51EF" w:rsidRDefault="000F6CAA" w:rsidP="006A0605">
      <w:pPr>
        <w:pStyle w:val="Prrafodelista"/>
        <w:numPr>
          <w:ilvl w:val="0"/>
          <w:numId w:val="2"/>
        </w:num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anchor distT="0" distB="0" distL="114300" distR="114300" simplePos="0" relativeHeight="251798528" behindDoc="1" locked="0" layoutInCell="1" allowOverlap="1" wp14:anchorId="56AC9F05" wp14:editId="3A86627F">
            <wp:simplePos x="0" y="0"/>
            <wp:positionH relativeFrom="column">
              <wp:posOffset>-3810</wp:posOffset>
            </wp:positionH>
            <wp:positionV relativeFrom="paragraph">
              <wp:posOffset>316865</wp:posOffset>
            </wp:positionV>
            <wp:extent cx="6267450" cy="3302635"/>
            <wp:effectExtent l="0" t="0" r="0" b="0"/>
            <wp:wrapThrough wrapText="bothSides">
              <wp:wrapPolygon edited="0">
                <wp:start x="0" y="0"/>
                <wp:lineTo x="0" y="21430"/>
                <wp:lineTo x="21534" y="21430"/>
                <wp:lineTo x="21534" y="0"/>
                <wp:lineTo x="0" y="0"/>
              </wp:wrapPolygon>
            </wp:wrapThrough>
            <wp:docPr id="359" name="Imagen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highlight w:val="cyan"/>
          <w:lang w:eastAsia="en-US"/>
        </w:rPr>
        <w:t>Actividad 21</w:t>
      </w:r>
      <w:r w:rsidR="00FD51EF" w:rsidRPr="00FD51EF">
        <w:rPr>
          <w:rFonts w:ascii="Arial" w:hAnsi="Arial" w:cs="Arial"/>
          <w:b/>
          <w:sz w:val="28"/>
          <w:highlight w:val="cyan"/>
          <w:lang w:eastAsia="en-US"/>
        </w:rPr>
        <w:t>:</w:t>
      </w:r>
      <w:r w:rsidR="00FD51EF">
        <w:rPr>
          <w:rFonts w:ascii="Arial" w:hAnsi="Arial" w:cs="Arial"/>
          <w:b/>
          <w:sz w:val="28"/>
          <w:lang w:eastAsia="en-US"/>
        </w:rPr>
        <w:t xml:space="preserve"> </w:t>
      </w:r>
      <w:r w:rsidR="00FD51EF" w:rsidRPr="00FD51EF">
        <w:rPr>
          <w:rFonts w:ascii="Arial" w:hAnsi="Arial" w:cs="Arial"/>
          <w:b/>
          <w:sz w:val="28"/>
          <w:lang w:eastAsia="en-US"/>
        </w:rPr>
        <w:t>Repasa las sílabas y luego escríbelas.</w:t>
      </w:r>
    </w:p>
    <w:p w14:paraId="15FC511D" w14:textId="37FFAC10" w:rsidR="00FD51EF" w:rsidRDefault="00FD51EF" w:rsidP="005C4E45">
      <w:p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</w:p>
    <w:p w14:paraId="725DC904" w14:textId="77777777" w:rsidR="00A86349" w:rsidRDefault="00A86349" w:rsidP="005C4E45">
      <w:p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</w:p>
    <w:p w14:paraId="12F58CC0" w14:textId="77777777" w:rsidR="00A86349" w:rsidRDefault="00A86349" w:rsidP="005C4E45">
      <w:p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</w:p>
    <w:p w14:paraId="783B5BF5" w14:textId="3EE3AE0B" w:rsidR="005C4E45" w:rsidRDefault="00A86349" w:rsidP="006A0605">
      <w:pPr>
        <w:pStyle w:val="Prrafodelista"/>
        <w:numPr>
          <w:ilvl w:val="0"/>
          <w:numId w:val="2"/>
        </w:num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  <w:r>
        <w:rPr>
          <w:b/>
          <w:noProof/>
          <w:lang w:val="es-CL" w:eastAsia="es-CL"/>
        </w:rPr>
        <w:lastRenderedPageBreak/>
        <w:drawing>
          <wp:anchor distT="0" distB="0" distL="114300" distR="114300" simplePos="0" relativeHeight="251799552" behindDoc="1" locked="0" layoutInCell="1" allowOverlap="1" wp14:anchorId="7F5C3390" wp14:editId="3F98A8DF">
            <wp:simplePos x="0" y="0"/>
            <wp:positionH relativeFrom="column">
              <wp:posOffset>-222885</wp:posOffset>
            </wp:positionH>
            <wp:positionV relativeFrom="paragraph">
              <wp:posOffset>593090</wp:posOffset>
            </wp:positionV>
            <wp:extent cx="6219190" cy="2695575"/>
            <wp:effectExtent l="0" t="0" r="0" b="9525"/>
            <wp:wrapThrough wrapText="bothSides">
              <wp:wrapPolygon edited="0">
                <wp:start x="0" y="0"/>
                <wp:lineTo x="0" y="21524"/>
                <wp:lineTo x="21503" y="21524"/>
                <wp:lineTo x="21503" y="0"/>
                <wp:lineTo x="0" y="0"/>
              </wp:wrapPolygon>
            </wp:wrapThrough>
            <wp:docPr id="360" name="Imagen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24"/>
                    <a:stretch/>
                  </pic:blipFill>
                  <pic:spPr bwMode="auto">
                    <a:xfrm>
                      <a:off x="0" y="0"/>
                      <a:ext cx="621919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CAA">
        <w:rPr>
          <w:rFonts w:ascii="Arial" w:hAnsi="Arial" w:cs="Arial"/>
          <w:b/>
          <w:sz w:val="28"/>
          <w:highlight w:val="cyan"/>
          <w:lang w:eastAsia="en-US"/>
        </w:rPr>
        <w:t>Actividad 22</w:t>
      </w:r>
      <w:r w:rsidR="005C4E45" w:rsidRPr="005C4E45">
        <w:rPr>
          <w:rFonts w:ascii="Arial" w:hAnsi="Arial" w:cs="Arial"/>
          <w:b/>
          <w:sz w:val="28"/>
          <w:highlight w:val="cyan"/>
          <w:lang w:eastAsia="en-US"/>
        </w:rPr>
        <w:t>:</w:t>
      </w:r>
      <w:r w:rsidR="005C4E45">
        <w:rPr>
          <w:rFonts w:ascii="Arial" w:hAnsi="Arial" w:cs="Arial"/>
          <w:b/>
          <w:sz w:val="28"/>
          <w:lang w:eastAsia="en-US"/>
        </w:rPr>
        <w:t xml:space="preserve"> </w:t>
      </w:r>
      <w:r w:rsidR="000F6CAA" w:rsidRPr="000F6CAA">
        <w:rPr>
          <w:rFonts w:ascii="Arial" w:hAnsi="Arial" w:cs="Arial"/>
          <w:b/>
          <w:sz w:val="28"/>
          <w:lang w:eastAsia="en-US"/>
        </w:rPr>
        <w:t xml:space="preserve">Repasa la oración. </w:t>
      </w:r>
      <w:r w:rsidR="000F6CAA">
        <w:rPr>
          <w:rFonts w:ascii="Arial" w:hAnsi="Arial" w:cs="Arial"/>
          <w:b/>
          <w:sz w:val="28"/>
          <w:lang w:eastAsia="en-US"/>
        </w:rPr>
        <w:t>Dibuja</w:t>
      </w:r>
      <w:r w:rsidR="000F6CAA" w:rsidRPr="000F6CAA">
        <w:rPr>
          <w:rFonts w:ascii="Arial" w:hAnsi="Arial" w:cs="Arial"/>
          <w:b/>
          <w:sz w:val="28"/>
          <w:lang w:eastAsia="en-US"/>
        </w:rPr>
        <w:t xml:space="preserve"> la imagen que corresponde.</w:t>
      </w:r>
    </w:p>
    <w:p w14:paraId="7BA0A1BC" w14:textId="77777777" w:rsidR="00A86349" w:rsidRDefault="00A86349" w:rsidP="000F6CAA">
      <w:pPr>
        <w:tabs>
          <w:tab w:val="left" w:pos="960"/>
        </w:tabs>
        <w:spacing w:line="360" w:lineRule="auto"/>
        <w:rPr>
          <w:rFonts w:ascii="Arial" w:hAnsi="Arial" w:cs="Arial"/>
          <w:sz w:val="28"/>
          <w:highlight w:val="cyan"/>
          <w:lang w:eastAsia="en-US"/>
        </w:rPr>
      </w:pPr>
    </w:p>
    <w:p w14:paraId="5E315FAF" w14:textId="7673930E" w:rsidR="005C4E45" w:rsidRPr="000F6CAA" w:rsidRDefault="005C4E45" w:rsidP="000F6CAA">
      <w:p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  <w:r w:rsidRPr="000F6CAA">
        <w:rPr>
          <w:rFonts w:ascii="Arial" w:hAnsi="Arial" w:cs="Arial"/>
          <w:sz w:val="28"/>
          <w:highlight w:val="cyan"/>
          <w:lang w:eastAsia="en-US"/>
        </w:rPr>
        <w:t>COMPRENSIÓN LECTORA</w:t>
      </w:r>
    </w:p>
    <w:p w14:paraId="2730B835" w14:textId="77777777" w:rsidR="005C4E45" w:rsidRDefault="005C4E45" w:rsidP="005C4E45">
      <w:pPr>
        <w:spacing w:line="276" w:lineRule="auto"/>
        <w:rPr>
          <w:rFonts w:ascii="Arial" w:hAnsi="Arial" w:cs="Arial"/>
          <w:sz w:val="28"/>
          <w:lang w:eastAsia="en-US"/>
        </w:rPr>
      </w:pPr>
    </w:p>
    <w:p w14:paraId="7AF4DE6B" w14:textId="028F38A6" w:rsidR="005C4E45" w:rsidRDefault="000F6CAA" w:rsidP="005C4E45">
      <w:pPr>
        <w:spacing w:line="276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highlight w:val="cyan"/>
          <w:lang w:eastAsia="en-US"/>
        </w:rPr>
        <w:t>Actividad 23</w:t>
      </w:r>
      <w:r w:rsidR="005C4E45" w:rsidRPr="001B676E">
        <w:rPr>
          <w:rFonts w:ascii="Arial" w:hAnsi="Arial" w:cs="Arial"/>
          <w:b/>
          <w:sz w:val="28"/>
          <w:highlight w:val="cyan"/>
          <w:lang w:eastAsia="en-US"/>
        </w:rPr>
        <w:t>:</w:t>
      </w:r>
      <w:r w:rsidR="005C4E45" w:rsidRPr="001B676E">
        <w:rPr>
          <w:rFonts w:ascii="Arial" w:hAnsi="Arial" w:cs="Arial"/>
          <w:b/>
          <w:sz w:val="28"/>
          <w:lang w:eastAsia="en-US"/>
        </w:rPr>
        <w:t xml:space="preserve"> Lee el siguiente texto con ayuda de un adulto y responde las preguntas:</w:t>
      </w:r>
    </w:p>
    <w:p w14:paraId="2E0AA85A" w14:textId="77777777" w:rsidR="00A86349" w:rsidRDefault="00A86349" w:rsidP="00A86349">
      <w:pPr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</w:p>
    <w:p w14:paraId="3670D0CA" w14:textId="07D299FA" w:rsidR="005C4E45" w:rsidRDefault="00A86349" w:rsidP="00A86349">
      <w:pPr>
        <w:spacing w:line="276" w:lineRule="auto"/>
        <w:jc w:val="center"/>
        <w:rPr>
          <w:rFonts w:ascii="Arial" w:hAnsi="Arial" w:cs="Arial"/>
          <w:b/>
          <w:sz w:val="28"/>
          <w:lang w:eastAsia="en-US"/>
        </w:rPr>
      </w:pPr>
      <w:r w:rsidRPr="00A86349">
        <w:rPr>
          <w:rFonts w:ascii="Arial" w:eastAsia="Calibri" w:hAnsi="Arial" w:cs="Arial"/>
          <w:b/>
          <w:noProof/>
          <w:sz w:val="28"/>
          <w:szCs w:val="22"/>
          <w:lang w:val="es-CL" w:eastAsia="es-CL"/>
        </w:rPr>
        <w:drawing>
          <wp:inline distT="0" distB="0" distL="0" distR="0" wp14:anchorId="3569C66A" wp14:editId="35EDABFF">
            <wp:extent cx="4246835" cy="445770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3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0A9EF" w14:textId="77777777" w:rsidR="00754095" w:rsidRDefault="00754095" w:rsidP="00A86349">
      <w:p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</w:p>
    <w:p w14:paraId="4C6F2CF1" w14:textId="36ECD6D8" w:rsidR="005C5AD1" w:rsidRDefault="005C5AD1" w:rsidP="006A0605">
      <w:pPr>
        <w:pStyle w:val="Prrafodelista"/>
        <w:numPr>
          <w:ilvl w:val="0"/>
          <w:numId w:val="9"/>
        </w:num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lang w:eastAsia="en-US"/>
        </w:rPr>
        <w:t>¿Quiénes se ríen mucho?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974"/>
      </w:tblGrid>
      <w:tr w:rsidR="005C5AD1" w14:paraId="447D5196" w14:textId="77777777" w:rsidTr="005C5AD1">
        <w:tc>
          <w:tcPr>
            <w:tcW w:w="8978" w:type="dxa"/>
          </w:tcPr>
          <w:p w14:paraId="61D85D39" w14:textId="77777777" w:rsidR="005C5AD1" w:rsidRDefault="005C5AD1" w:rsidP="005C5AD1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  <w:tr w:rsidR="005C5AD1" w14:paraId="707EA134" w14:textId="77777777" w:rsidTr="005C5AD1">
        <w:tc>
          <w:tcPr>
            <w:tcW w:w="8978" w:type="dxa"/>
          </w:tcPr>
          <w:p w14:paraId="16AFC754" w14:textId="77777777" w:rsidR="005C5AD1" w:rsidRDefault="005C5AD1" w:rsidP="005C5AD1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  <w:tr w:rsidR="005C5AD1" w14:paraId="738E7A8E" w14:textId="77777777" w:rsidTr="005C5AD1">
        <w:tc>
          <w:tcPr>
            <w:tcW w:w="8978" w:type="dxa"/>
          </w:tcPr>
          <w:p w14:paraId="44FB30DD" w14:textId="77777777" w:rsidR="005C5AD1" w:rsidRDefault="005C5AD1" w:rsidP="005C5AD1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</w:tbl>
    <w:p w14:paraId="73E1C26D" w14:textId="77777777" w:rsidR="005C5AD1" w:rsidRDefault="005C5AD1" w:rsidP="008C1B8B">
      <w:pPr>
        <w:pStyle w:val="Sinespaciado"/>
      </w:pPr>
    </w:p>
    <w:p w14:paraId="79EC2728" w14:textId="77777777" w:rsidR="00A86349" w:rsidRDefault="00A86349" w:rsidP="008C1B8B">
      <w:pPr>
        <w:pStyle w:val="Sinespaciado"/>
      </w:pPr>
    </w:p>
    <w:p w14:paraId="73A71B58" w14:textId="77777777" w:rsidR="00A86349" w:rsidRDefault="00A86349" w:rsidP="008C1B8B">
      <w:pPr>
        <w:pStyle w:val="Sinespaciado"/>
      </w:pPr>
    </w:p>
    <w:p w14:paraId="6CD0FBDF" w14:textId="77777777" w:rsidR="00A86349" w:rsidRDefault="00A86349" w:rsidP="008C1B8B">
      <w:pPr>
        <w:pStyle w:val="Sinespaciado"/>
      </w:pPr>
    </w:p>
    <w:p w14:paraId="64AE259D" w14:textId="4D2CC453" w:rsidR="005C5AD1" w:rsidRDefault="005C5AD1" w:rsidP="006A0605">
      <w:pPr>
        <w:pStyle w:val="Prrafodelista"/>
        <w:numPr>
          <w:ilvl w:val="0"/>
          <w:numId w:val="9"/>
        </w:num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lang w:eastAsia="en-US"/>
        </w:rPr>
        <w:lastRenderedPageBreak/>
        <w:t>Escribe el nombre de los niños y niñas de la historia.</w:t>
      </w:r>
    </w:p>
    <w:p w14:paraId="136E403A" w14:textId="77777777" w:rsidR="005C5AD1" w:rsidRDefault="005C5AD1" w:rsidP="008C1B8B">
      <w:pPr>
        <w:pStyle w:val="Sinespaciado"/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959"/>
      </w:tblGrid>
      <w:tr w:rsidR="005C5AD1" w14:paraId="50B8A575" w14:textId="77777777" w:rsidTr="008C1B8B">
        <w:tc>
          <w:tcPr>
            <w:tcW w:w="7959" w:type="dxa"/>
          </w:tcPr>
          <w:p w14:paraId="32D5D77D" w14:textId="77777777" w:rsidR="005C5AD1" w:rsidRDefault="005C5AD1" w:rsidP="005C5AD1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  <w:tr w:rsidR="005C5AD1" w14:paraId="491A9EDE" w14:textId="77777777" w:rsidTr="008C1B8B">
        <w:tc>
          <w:tcPr>
            <w:tcW w:w="7959" w:type="dxa"/>
          </w:tcPr>
          <w:p w14:paraId="56B06B8B" w14:textId="77777777" w:rsidR="005C5AD1" w:rsidRDefault="005C5AD1" w:rsidP="005C5AD1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  <w:tr w:rsidR="005C5AD1" w14:paraId="438CCDD0" w14:textId="77777777" w:rsidTr="008C1B8B">
        <w:tc>
          <w:tcPr>
            <w:tcW w:w="7959" w:type="dxa"/>
          </w:tcPr>
          <w:p w14:paraId="1D4D8FA7" w14:textId="77777777" w:rsidR="005C5AD1" w:rsidRDefault="005C5AD1" w:rsidP="005C5AD1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</w:tbl>
    <w:p w14:paraId="20779219" w14:textId="77777777" w:rsidR="005C5AD1" w:rsidRDefault="005C5AD1" w:rsidP="005C5AD1">
      <w:pPr>
        <w:tabs>
          <w:tab w:val="left" w:pos="960"/>
        </w:tabs>
        <w:spacing w:line="360" w:lineRule="auto"/>
        <w:ind w:left="1080"/>
        <w:rPr>
          <w:rFonts w:ascii="Arial" w:hAnsi="Arial" w:cs="Arial"/>
          <w:b/>
          <w:sz w:val="28"/>
          <w:lang w:eastAsia="en-US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959"/>
      </w:tblGrid>
      <w:tr w:rsidR="005C5AD1" w14:paraId="0C1F4E47" w14:textId="77777777" w:rsidTr="008C1B8B">
        <w:tc>
          <w:tcPr>
            <w:tcW w:w="7959" w:type="dxa"/>
          </w:tcPr>
          <w:p w14:paraId="1D9C3162" w14:textId="77777777" w:rsidR="005C5AD1" w:rsidRDefault="005C5AD1" w:rsidP="00377350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  <w:tr w:rsidR="005C5AD1" w14:paraId="3C94C284" w14:textId="77777777" w:rsidTr="008C1B8B">
        <w:tc>
          <w:tcPr>
            <w:tcW w:w="7959" w:type="dxa"/>
          </w:tcPr>
          <w:p w14:paraId="280AACD2" w14:textId="77777777" w:rsidR="005C5AD1" w:rsidRDefault="005C5AD1" w:rsidP="00377350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  <w:tr w:rsidR="005C5AD1" w14:paraId="6DD5A4BB" w14:textId="77777777" w:rsidTr="008C1B8B">
        <w:tc>
          <w:tcPr>
            <w:tcW w:w="7959" w:type="dxa"/>
          </w:tcPr>
          <w:p w14:paraId="31F70DB5" w14:textId="77777777" w:rsidR="005C5AD1" w:rsidRDefault="005C5AD1" w:rsidP="00377350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</w:tbl>
    <w:p w14:paraId="33ECC707" w14:textId="77777777" w:rsidR="005C5AD1" w:rsidRDefault="005C5AD1" w:rsidP="005C5AD1">
      <w:pPr>
        <w:tabs>
          <w:tab w:val="left" w:pos="960"/>
        </w:tabs>
        <w:spacing w:line="360" w:lineRule="auto"/>
        <w:ind w:left="1080"/>
        <w:rPr>
          <w:rFonts w:ascii="Arial" w:hAnsi="Arial" w:cs="Arial"/>
          <w:b/>
          <w:sz w:val="28"/>
          <w:lang w:eastAsia="en-US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959"/>
      </w:tblGrid>
      <w:tr w:rsidR="005C5AD1" w14:paraId="600562ED" w14:textId="77777777" w:rsidTr="008C1B8B">
        <w:tc>
          <w:tcPr>
            <w:tcW w:w="7959" w:type="dxa"/>
          </w:tcPr>
          <w:p w14:paraId="5DFD7885" w14:textId="77777777" w:rsidR="005C5AD1" w:rsidRDefault="005C5AD1" w:rsidP="00377350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  <w:tr w:rsidR="005C5AD1" w14:paraId="280FE23D" w14:textId="77777777" w:rsidTr="008C1B8B">
        <w:tc>
          <w:tcPr>
            <w:tcW w:w="7959" w:type="dxa"/>
          </w:tcPr>
          <w:p w14:paraId="49B10B6B" w14:textId="77777777" w:rsidR="005C5AD1" w:rsidRDefault="005C5AD1" w:rsidP="00377350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  <w:tr w:rsidR="005C5AD1" w14:paraId="7CA70801" w14:textId="77777777" w:rsidTr="008C1B8B">
        <w:tc>
          <w:tcPr>
            <w:tcW w:w="7959" w:type="dxa"/>
          </w:tcPr>
          <w:p w14:paraId="0466F3E3" w14:textId="77777777" w:rsidR="005C5AD1" w:rsidRDefault="005C5AD1" w:rsidP="00377350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</w:tbl>
    <w:p w14:paraId="381D7AD1" w14:textId="77777777" w:rsidR="005C5AD1" w:rsidRDefault="005C5AD1" w:rsidP="005C5AD1">
      <w:pPr>
        <w:tabs>
          <w:tab w:val="left" w:pos="960"/>
        </w:tabs>
        <w:spacing w:line="360" w:lineRule="auto"/>
        <w:ind w:left="1080"/>
        <w:rPr>
          <w:rFonts w:ascii="Arial" w:hAnsi="Arial" w:cs="Arial"/>
          <w:b/>
          <w:sz w:val="28"/>
          <w:lang w:eastAsia="en-US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959"/>
      </w:tblGrid>
      <w:tr w:rsidR="005C5AD1" w14:paraId="385446B7" w14:textId="77777777" w:rsidTr="008C1B8B">
        <w:tc>
          <w:tcPr>
            <w:tcW w:w="7959" w:type="dxa"/>
          </w:tcPr>
          <w:p w14:paraId="0941B1F2" w14:textId="77777777" w:rsidR="005C5AD1" w:rsidRDefault="005C5AD1" w:rsidP="00377350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  <w:tr w:rsidR="005C5AD1" w14:paraId="1B9EE601" w14:textId="77777777" w:rsidTr="008C1B8B">
        <w:tc>
          <w:tcPr>
            <w:tcW w:w="7959" w:type="dxa"/>
          </w:tcPr>
          <w:p w14:paraId="14299DFE" w14:textId="77777777" w:rsidR="005C5AD1" w:rsidRDefault="005C5AD1" w:rsidP="00377350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  <w:tr w:rsidR="005C5AD1" w14:paraId="709E74C6" w14:textId="77777777" w:rsidTr="008C1B8B">
        <w:tc>
          <w:tcPr>
            <w:tcW w:w="7959" w:type="dxa"/>
          </w:tcPr>
          <w:p w14:paraId="39EA67D7" w14:textId="77777777" w:rsidR="005C5AD1" w:rsidRDefault="005C5AD1" w:rsidP="00377350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</w:tbl>
    <w:p w14:paraId="4210A3F2" w14:textId="77777777" w:rsidR="005C5AD1" w:rsidRDefault="005C5AD1" w:rsidP="005C5AD1">
      <w:pPr>
        <w:tabs>
          <w:tab w:val="left" w:pos="960"/>
        </w:tabs>
        <w:spacing w:line="360" w:lineRule="auto"/>
        <w:ind w:left="1080"/>
        <w:rPr>
          <w:rFonts w:ascii="Arial" w:hAnsi="Arial" w:cs="Arial"/>
          <w:b/>
          <w:sz w:val="28"/>
          <w:lang w:eastAsia="en-US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959"/>
      </w:tblGrid>
      <w:tr w:rsidR="005C5AD1" w14:paraId="46DD7619" w14:textId="77777777" w:rsidTr="008C1B8B">
        <w:tc>
          <w:tcPr>
            <w:tcW w:w="7959" w:type="dxa"/>
          </w:tcPr>
          <w:p w14:paraId="43163AE0" w14:textId="77777777" w:rsidR="005C5AD1" w:rsidRDefault="005C5AD1" w:rsidP="00377350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  <w:tr w:rsidR="005C5AD1" w14:paraId="12152C73" w14:textId="77777777" w:rsidTr="008C1B8B">
        <w:tc>
          <w:tcPr>
            <w:tcW w:w="7959" w:type="dxa"/>
          </w:tcPr>
          <w:p w14:paraId="390864F0" w14:textId="77777777" w:rsidR="005C5AD1" w:rsidRDefault="005C5AD1" w:rsidP="00377350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  <w:tr w:rsidR="005C5AD1" w14:paraId="0D38BD8D" w14:textId="77777777" w:rsidTr="008C1B8B">
        <w:tc>
          <w:tcPr>
            <w:tcW w:w="7959" w:type="dxa"/>
          </w:tcPr>
          <w:p w14:paraId="5156E269" w14:textId="77777777" w:rsidR="005C5AD1" w:rsidRDefault="005C5AD1" w:rsidP="00377350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</w:tbl>
    <w:p w14:paraId="09F2CFB0" w14:textId="77777777" w:rsidR="005C5AD1" w:rsidRDefault="005C5AD1" w:rsidP="005C5AD1">
      <w:pPr>
        <w:tabs>
          <w:tab w:val="left" w:pos="960"/>
        </w:tabs>
        <w:spacing w:line="360" w:lineRule="auto"/>
        <w:ind w:left="1080"/>
        <w:rPr>
          <w:rFonts w:ascii="Arial" w:hAnsi="Arial" w:cs="Arial"/>
          <w:b/>
          <w:sz w:val="28"/>
          <w:lang w:eastAsia="en-US"/>
        </w:rPr>
      </w:pPr>
    </w:p>
    <w:p w14:paraId="1EA91DBB" w14:textId="67464D84" w:rsidR="005C5AD1" w:rsidRDefault="005C5AD1" w:rsidP="006A0605">
      <w:pPr>
        <w:pStyle w:val="Prrafodelista"/>
        <w:numPr>
          <w:ilvl w:val="0"/>
          <w:numId w:val="9"/>
        </w:num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lang w:eastAsia="en-US"/>
        </w:rPr>
        <w:t>¿Qué les gusta a todos los niños?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974"/>
      </w:tblGrid>
      <w:tr w:rsidR="005C5AD1" w14:paraId="0AF77EE0" w14:textId="77777777" w:rsidTr="00377350">
        <w:tc>
          <w:tcPr>
            <w:tcW w:w="8978" w:type="dxa"/>
          </w:tcPr>
          <w:p w14:paraId="6ECB5E8F" w14:textId="77777777" w:rsidR="005C5AD1" w:rsidRDefault="005C5AD1" w:rsidP="00377350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  <w:tr w:rsidR="005C5AD1" w14:paraId="3097116B" w14:textId="77777777" w:rsidTr="00377350">
        <w:tc>
          <w:tcPr>
            <w:tcW w:w="8978" w:type="dxa"/>
          </w:tcPr>
          <w:p w14:paraId="53CB12A4" w14:textId="77777777" w:rsidR="005C5AD1" w:rsidRDefault="005C5AD1" w:rsidP="00377350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  <w:tr w:rsidR="005C5AD1" w14:paraId="1A4D56F3" w14:textId="77777777" w:rsidTr="00377350">
        <w:tc>
          <w:tcPr>
            <w:tcW w:w="8978" w:type="dxa"/>
          </w:tcPr>
          <w:p w14:paraId="2E8408AB" w14:textId="77777777" w:rsidR="005C5AD1" w:rsidRDefault="005C5AD1" w:rsidP="00377350">
            <w:pPr>
              <w:tabs>
                <w:tab w:val="left" w:pos="960"/>
              </w:tabs>
              <w:rPr>
                <w:rFonts w:ascii="Arial" w:hAnsi="Arial" w:cs="Arial"/>
                <w:b/>
                <w:sz w:val="28"/>
                <w:lang w:eastAsia="en-US"/>
              </w:rPr>
            </w:pPr>
          </w:p>
        </w:tc>
      </w:tr>
    </w:tbl>
    <w:p w14:paraId="6860DE8A" w14:textId="77777777" w:rsidR="005C5AD1" w:rsidRPr="005C5AD1" w:rsidRDefault="005C5AD1" w:rsidP="005C5AD1">
      <w:pPr>
        <w:tabs>
          <w:tab w:val="left" w:pos="960"/>
        </w:tabs>
        <w:spacing w:line="360" w:lineRule="auto"/>
        <w:ind w:left="1080"/>
        <w:rPr>
          <w:rFonts w:ascii="Arial" w:hAnsi="Arial" w:cs="Arial"/>
          <w:b/>
          <w:sz w:val="28"/>
          <w:lang w:eastAsia="en-US"/>
        </w:rPr>
      </w:pPr>
    </w:p>
    <w:p w14:paraId="1BF0DED6" w14:textId="77777777" w:rsidR="005C5AD1" w:rsidRDefault="00754095" w:rsidP="006A0605">
      <w:pPr>
        <w:pStyle w:val="Prrafodelista"/>
        <w:numPr>
          <w:ilvl w:val="0"/>
          <w:numId w:val="3"/>
        </w:numPr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  <w:r w:rsidRPr="00754095">
        <w:rPr>
          <w:rFonts w:ascii="Arial" w:hAnsi="Arial" w:cs="Arial"/>
          <w:b/>
          <w:sz w:val="28"/>
          <w:highlight w:val="cyan"/>
          <w:lang w:eastAsia="en-US"/>
        </w:rPr>
        <w:t>Activid</w:t>
      </w:r>
      <w:r w:rsidR="005C5AD1">
        <w:rPr>
          <w:rFonts w:ascii="Arial" w:hAnsi="Arial" w:cs="Arial"/>
          <w:b/>
          <w:sz w:val="28"/>
          <w:highlight w:val="cyan"/>
          <w:lang w:eastAsia="en-US"/>
        </w:rPr>
        <w:t>ad 24</w:t>
      </w:r>
      <w:r w:rsidRPr="00754095">
        <w:rPr>
          <w:rFonts w:ascii="Arial" w:hAnsi="Arial" w:cs="Arial"/>
          <w:b/>
          <w:sz w:val="28"/>
          <w:highlight w:val="cyan"/>
          <w:lang w:eastAsia="en-US"/>
        </w:rPr>
        <w:t>:</w:t>
      </w:r>
      <w:r>
        <w:rPr>
          <w:rFonts w:ascii="Arial" w:hAnsi="Arial" w:cs="Arial"/>
          <w:b/>
          <w:sz w:val="28"/>
          <w:lang w:eastAsia="en-US"/>
        </w:rPr>
        <w:t xml:space="preserve"> Realiza las siguien</w:t>
      </w:r>
      <w:r w:rsidR="005C5AD1">
        <w:rPr>
          <w:rFonts w:ascii="Arial" w:hAnsi="Arial" w:cs="Arial"/>
          <w:b/>
          <w:sz w:val="28"/>
          <w:lang w:eastAsia="en-US"/>
        </w:rPr>
        <w:t>tes páginas de tu libro escolar:</w:t>
      </w:r>
    </w:p>
    <w:p w14:paraId="33733907" w14:textId="02A16C45" w:rsidR="00754095" w:rsidRDefault="00754095" w:rsidP="005C5AD1">
      <w:pPr>
        <w:pStyle w:val="Prrafodelista"/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lang w:eastAsia="en-US"/>
        </w:rPr>
        <w:t>(Leo Primero Tomo 3)</w:t>
      </w:r>
    </w:p>
    <w:p w14:paraId="7A4A50D0" w14:textId="5CDD2290" w:rsidR="00754095" w:rsidRDefault="00754095" w:rsidP="006A0605">
      <w:pPr>
        <w:pStyle w:val="Prrafodelista"/>
        <w:numPr>
          <w:ilvl w:val="0"/>
          <w:numId w:val="3"/>
        </w:numPr>
        <w:tabs>
          <w:tab w:val="left" w:pos="960"/>
        </w:tabs>
        <w:spacing w:line="360" w:lineRule="auto"/>
        <w:rPr>
          <w:rFonts w:ascii="Arial" w:hAnsi="Arial" w:cs="Arial"/>
          <w:sz w:val="28"/>
          <w:lang w:eastAsia="en-US"/>
        </w:rPr>
      </w:pPr>
      <w:r w:rsidRPr="00754095">
        <w:rPr>
          <w:rFonts w:ascii="Arial" w:hAnsi="Arial" w:cs="Arial"/>
          <w:sz w:val="28"/>
          <w:lang w:eastAsia="en-US"/>
        </w:rPr>
        <w:t xml:space="preserve">Páginas </w:t>
      </w:r>
      <w:r w:rsidR="005C5AD1">
        <w:rPr>
          <w:rFonts w:ascii="Arial" w:hAnsi="Arial" w:cs="Arial"/>
          <w:sz w:val="28"/>
          <w:lang w:eastAsia="en-US"/>
        </w:rPr>
        <w:t>120</w:t>
      </w:r>
      <w:r w:rsidRPr="00754095">
        <w:rPr>
          <w:rFonts w:ascii="Arial" w:hAnsi="Arial" w:cs="Arial"/>
          <w:sz w:val="28"/>
          <w:lang w:eastAsia="en-US"/>
        </w:rPr>
        <w:t xml:space="preserve"> a </w:t>
      </w:r>
      <w:r w:rsidR="005C5AD1">
        <w:rPr>
          <w:rFonts w:ascii="Arial" w:hAnsi="Arial" w:cs="Arial"/>
          <w:sz w:val="28"/>
          <w:lang w:eastAsia="en-US"/>
        </w:rPr>
        <w:t>131</w:t>
      </w:r>
      <w:r w:rsidRPr="00754095">
        <w:rPr>
          <w:rFonts w:ascii="Arial" w:hAnsi="Arial" w:cs="Arial"/>
          <w:sz w:val="28"/>
          <w:lang w:eastAsia="en-US"/>
        </w:rPr>
        <w:t xml:space="preserve"> Letra J</w:t>
      </w:r>
    </w:p>
    <w:p w14:paraId="2A83D4E4" w14:textId="05C35335" w:rsidR="005C5AD1" w:rsidRPr="005C5AD1" w:rsidRDefault="005C5AD1" w:rsidP="005C5AD1">
      <w:pPr>
        <w:pStyle w:val="Prrafodelista"/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  <w:r>
        <w:rPr>
          <w:rFonts w:ascii="Arial" w:hAnsi="Arial" w:cs="Arial"/>
          <w:b/>
          <w:sz w:val="28"/>
          <w:lang w:eastAsia="en-US"/>
        </w:rPr>
        <w:t>(Leo Primero Tomo 4)</w:t>
      </w:r>
    </w:p>
    <w:p w14:paraId="4F4B5E07" w14:textId="6D39A324" w:rsidR="00754095" w:rsidRPr="00754095" w:rsidRDefault="005C5AD1" w:rsidP="006A0605">
      <w:pPr>
        <w:pStyle w:val="Prrafodelista"/>
        <w:numPr>
          <w:ilvl w:val="0"/>
          <w:numId w:val="3"/>
        </w:numPr>
        <w:tabs>
          <w:tab w:val="left" w:pos="960"/>
        </w:tabs>
        <w:spacing w:line="360" w:lineRule="auto"/>
        <w:rPr>
          <w:rFonts w:ascii="Arial" w:hAnsi="Arial" w:cs="Arial"/>
          <w:sz w:val="28"/>
          <w:lang w:eastAsia="en-US"/>
        </w:rPr>
      </w:pPr>
      <w:r>
        <w:rPr>
          <w:rFonts w:ascii="Arial" w:hAnsi="Arial" w:cs="Arial"/>
          <w:sz w:val="28"/>
          <w:lang w:eastAsia="en-US"/>
        </w:rPr>
        <w:t>Páginas 28 a 33 Letra Z</w:t>
      </w:r>
    </w:p>
    <w:p w14:paraId="367EA053" w14:textId="60ED3B7B" w:rsidR="00754095" w:rsidRPr="00754095" w:rsidRDefault="005C5AD1" w:rsidP="006A0605">
      <w:pPr>
        <w:pStyle w:val="Prrafodelista"/>
        <w:numPr>
          <w:ilvl w:val="0"/>
          <w:numId w:val="3"/>
        </w:numPr>
        <w:tabs>
          <w:tab w:val="left" w:pos="960"/>
        </w:tabs>
        <w:spacing w:line="360" w:lineRule="auto"/>
        <w:rPr>
          <w:rFonts w:ascii="Arial" w:hAnsi="Arial" w:cs="Arial"/>
          <w:sz w:val="28"/>
          <w:lang w:eastAsia="en-US"/>
        </w:rPr>
      </w:pPr>
      <w:r>
        <w:rPr>
          <w:rFonts w:ascii="Arial" w:hAnsi="Arial" w:cs="Arial"/>
          <w:sz w:val="28"/>
          <w:lang w:eastAsia="en-US"/>
        </w:rPr>
        <w:t>Páginas 51 a 62 Letra Ll</w:t>
      </w:r>
    </w:p>
    <w:p w14:paraId="4203CF21" w14:textId="06BB2AC5" w:rsidR="00754095" w:rsidRPr="00754095" w:rsidRDefault="005C5AD1" w:rsidP="006A0605">
      <w:pPr>
        <w:pStyle w:val="Prrafodelista"/>
        <w:numPr>
          <w:ilvl w:val="0"/>
          <w:numId w:val="3"/>
        </w:numPr>
        <w:tabs>
          <w:tab w:val="left" w:pos="960"/>
        </w:tabs>
        <w:spacing w:line="360" w:lineRule="auto"/>
        <w:rPr>
          <w:rFonts w:ascii="Arial" w:hAnsi="Arial" w:cs="Arial"/>
          <w:sz w:val="28"/>
          <w:lang w:eastAsia="en-US"/>
        </w:rPr>
      </w:pPr>
      <w:r>
        <w:rPr>
          <w:rFonts w:ascii="Arial" w:hAnsi="Arial" w:cs="Arial"/>
          <w:sz w:val="28"/>
          <w:lang w:eastAsia="en-US"/>
        </w:rPr>
        <w:t>Páginas 77 a 86 Letra W</w:t>
      </w:r>
    </w:p>
    <w:p w14:paraId="2CF18188" w14:textId="77777777" w:rsidR="00754095" w:rsidRPr="00754095" w:rsidRDefault="00754095" w:rsidP="00754095">
      <w:pPr>
        <w:pStyle w:val="Prrafodelista"/>
        <w:tabs>
          <w:tab w:val="left" w:pos="960"/>
        </w:tabs>
        <w:spacing w:line="360" w:lineRule="auto"/>
        <w:rPr>
          <w:rFonts w:ascii="Arial" w:hAnsi="Arial" w:cs="Arial"/>
          <w:b/>
          <w:sz w:val="28"/>
          <w:lang w:eastAsia="en-US"/>
        </w:rPr>
      </w:pPr>
    </w:p>
    <w:sectPr w:rsidR="00754095" w:rsidRPr="00754095" w:rsidSect="00264429">
      <w:headerReference w:type="default" r:id="rId67"/>
      <w:pgSz w:w="12240" w:h="20160" w:code="5"/>
      <w:pgMar w:top="1417" w:right="1701" w:bottom="567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5E3DC" w14:textId="77777777" w:rsidR="00BB7BCB" w:rsidRDefault="00BB7BCB" w:rsidP="009503F1">
      <w:r>
        <w:separator/>
      </w:r>
    </w:p>
  </w:endnote>
  <w:endnote w:type="continuationSeparator" w:id="0">
    <w:p w14:paraId="026BD001" w14:textId="77777777" w:rsidR="00BB7BCB" w:rsidRDefault="00BB7BCB" w:rsidP="00950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84BE87" w14:textId="77777777" w:rsidR="00BB7BCB" w:rsidRDefault="00BB7BCB" w:rsidP="009503F1">
      <w:r>
        <w:separator/>
      </w:r>
    </w:p>
  </w:footnote>
  <w:footnote w:type="continuationSeparator" w:id="0">
    <w:p w14:paraId="32A71665" w14:textId="77777777" w:rsidR="00BB7BCB" w:rsidRDefault="00BB7BCB" w:rsidP="00950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8BE39" w14:textId="77777777" w:rsidR="005104C5" w:rsidRDefault="005104C5">
    <w:pPr>
      <w:pStyle w:val="Encabezado"/>
    </w:pPr>
  </w:p>
  <w:p w14:paraId="42C657D0" w14:textId="77777777" w:rsidR="005104C5" w:rsidRDefault="005104C5">
    <w:pPr>
      <w:pStyle w:val="Encabezado"/>
    </w:pPr>
  </w:p>
  <w:p w14:paraId="4E23AEDD" w14:textId="77777777" w:rsidR="005104C5" w:rsidRDefault="005104C5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7728" behindDoc="0" locked="0" layoutInCell="1" allowOverlap="1" wp14:anchorId="379D4CBF" wp14:editId="28961201">
          <wp:simplePos x="0" y="0"/>
          <wp:positionH relativeFrom="margin">
            <wp:posOffset>981710</wp:posOffset>
          </wp:positionH>
          <wp:positionV relativeFrom="margin">
            <wp:posOffset>12158980</wp:posOffset>
          </wp:positionV>
          <wp:extent cx="6153150" cy="144145"/>
          <wp:effectExtent l="0" t="0" r="0" b="8255"/>
          <wp:wrapSquare wrapText="bothSides"/>
          <wp:docPr id="11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14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F3108"/>
    <w:multiLevelType w:val="hybridMultilevel"/>
    <w:tmpl w:val="CEBEF7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A2A82"/>
    <w:multiLevelType w:val="hybridMultilevel"/>
    <w:tmpl w:val="CCBCF1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6720E"/>
    <w:multiLevelType w:val="hybridMultilevel"/>
    <w:tmpl w:val="A89604C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776092"/>
    <w:multiLevelType w:val="hybridMultilevel"/>
    <w:tmpl w:val="273A200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A16E4"/>
    <w:multiLevelType w:val="hybridMultilevel"/>
    <w:tmpl w:val="CBDC3C7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7C22EA"/>
    <w:multiLevelType w:val="hybridMultilevel"/>
    <w:tmpl w:val="758A9226"/>
    <w:lvl w:ilvl="0" w:tplc="3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3B17D2"/>
    <w:multiLevelType w:val="hybridMultilevel"/>
    <w:tmpl w:val="1C10D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1B2EA1"/>
    <w:multiLevelType w:val="hybridMultilevel"/>
    <w:tmpl w:val="0F440B5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278305B"/>
    <w:multiLevelType w:val="hybridMultilevel"/>
    <w:tmpl w:val="95E26F7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3"/>
  </w:num>
  <w:num w:numId="8">
    <w:abstractNumId w:val="8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4EB7"/>
    <w:rsid w:val="00000AF1"/>
    <w:rsid w:val="000023CA"/>
    <w:rsid w:val="000026EF"/>
    <w:rsid w:val="00003F3E"/>
    <w:rsid w:val="00003FB5"/>
    <w:rsid w:val="00004008"/>
    <w:rsid w:val="00004C9E"/>
    <w:rsid w:val="00007686"/>
    <w:rsid w:val="00007D42"/>
    <w:rsid w:val="00012CEE"/>
    <w:rsid w:val="000135F4"/>
    <w:rsid w:val="00013DA6"/>
    <w:rsid w:val="00015763"/>
    <w:rsid w:val="000225EE"/>
    <w:rsid w:val="00024713"/>
    <w:rsid w:val="00024F08"/>
    <w:rsid w:val="00025AF9"/>
    <w:rsid w:val="000271D1"/>
    <w:rsid w:val="000273A3"/>
    <w:rsid w:val="000302D9"/>
    <w:rsid w:val="0004203B"/>
    <w:rsid w:val="000462D5"/>
    <w:rsid w:val="00050BEB"/>
    <w:rsid w:val="00051310"/>
    <w:rsid w:val="00052636"/>
    <w:rsid w:val="000535CD"/>
    <w:rsid w:val="00055E09"/>
    <w:rsid w:val="0005600F"/>
    <w:rsid w:val="000578C7"/>
    <w:rsid w:val="0006003A"/>
    <w:rsid w:val="00060E55"/>
    <w:rsid w:val="00065E90"/>
    <w:rsid w:val="000673E4"/>
    <w:rsid w:val="00070F82"/>
    <w:rsid w:val="000718F8"/>
    <w:rsid w:val="000727B0"/>
    <w:rsid w:val="00072E18"/>
    <w:rsid w:val="00075DBE"/>
    <w:rsid w:val="00085D05"/>
    <w:rsid w:val="00086BFC"/>
    <w:rsid w:val="00090A35"/>
    <w:rsid w:val="00091F5C"/>
    <w:rsid w:val="0009355D"/>
    <w:rsid w:val="00093BF9"/>
    <w:rsid w:val="00096322"/>
    <w:rsid w:val="0009754D"/>
    <w:rsid w:val="000A1CBD"/>
    <w:rsid w:val="000A5586"/>
    <w:rsid w:val="000A5858"/>
    <w:rsid w:val="000A6726"/>
    <w:rsid w:val="000A76CB"/>
    <w:rsid w:val="000B0A6F"/>
    <w:rsid w:val="000B7E45"/>
    <w:rsid w:val="000C01DF"/>
    <w:rsid w:val="000C135F"/>
    <w:rsid w:val="000D26FB"/>
    <w:rsid w:val="000D4C0E"/>
    <w:rsid w:val="000D4DE3"/>
    <w:rsid w:val="000D5AE6"/>
    <w:rsid w:val="000D5B29"/>
    <w:rsid w:val="000D5BC2"/>
    <w:rsid w:val="000D656F"/>
    <w:rsid w:val="000E1E8D"/>
    <w:rsid w:val="000E401D"/>
    <w:rsid w:val="000E5415"/>
    <w:rsid w:val="000E60C5"/>
    <w:rsid w:val="000E6BE5"/>
    <w:rsid w:val="000F13DB"/>
    <w:rsid w:val="000F27ED"/>
    <w:rsid w:val="000F5171"/>
    <w:rsid w:val="000F6CAA"/>
    <w:rsid w:val="001005F0"/>
    <w:rsid w:val="00101E14"/>
    <w:rsid w:val="00103402"/>
    <w:rsid w:val="0010400B"/>
    <w:rsid w:val="001042E1"/>
    <w:rsid w:val="00104AB2"/>
    <w:rsid w:val="00106100"/>
    <w:rsid w:val="00107C20"/>
    <w:rsid w:val="001104CF"/>
    <w:rsid w:val="0011520B"/>
    <w:rsid w:val="00115A25"/>
    <w:rsid w:val="001163A8"/>
    <w:rsid w:val="00117AC6"/>
    <w:rsid w:val="00121296"/>
    <w:rsid w:val="00121300"/>
    <w:rsid w:val="00122852"/>
    <w:rsid w:val="00123983"/>
    <w:rsid w:val="0012560D"/>
    <w:rsid w:val="00125BFA"/>
    <w:rsid w:val="0012632C"/>
    <w:rsid w:val="00127900"/>
    <w:rsid w:val="00130C48"/>
    <w:rsid w:val="00130FF8"/>
    <w:rsid w:val="0013333F"/>
    <w:rsid w:val="0013341A"/>
    <w:rsid w:val="00135D98"/>
    <w:rsid w:val="001417A1"/>
    <w:rsid w:val="00142716"/>
    <w:rsid w:val="00143D95"/>
    <w:rsid w:val="00144338"/>
    <w:rsid w:val="001467B4"/>
    <w:rsid w:val="0015044B"/>
    <w:rsid w:val="001509F4"/>
    <w:rsid w:val="0015172C"/>
    <w:rsid w:val="001519EB"/>
    <w:rsid w:val="00155544"/>
    <w:rsid w:val="001563BC"/>
    <w:rsid w:val="00156867"/>
    <w:rsid w:val="00157243"/>
    <w:rsid w:val="0016043A"/>
    <w:rsid w:val="0016312F"/>
    <w:rsid w:val="00164898"/>
    <w:rsid w:val="00164939"/>
    <w:rsid w:val="001649A2"/>
    <w:rsid w:val="001658E4"/>
    <w:rsid w:val="00166E8E"/>
    <w:rsid w:val="00170342"/>
    <w:rsid w:val="00171AE1"/>
    <w:rsid w:val="00172228"/>
    <w:rsid w:val="00172438"/>
    <w:rsid w:val="00174779"/>
    <w:rsid w:val="00177BDA"/>
    <w:rsid w:val="00177E92"/>
    <w:rsid w:val="00182B3D"/>
    <w:rsid w:val="0018442D"/>
    <w:rsid w:val="001847C8"/>
    <w:rsid w:val="001867E4"/>
    <w:rsid w:val="001873EC"/>
    <w:rsid w:val="001931E7"/>
    <w:rsid w:val="00193E5A"/>
    <w:rsid w:val="001957B7"/>
    <w:rsid w:val="001A0B46"/>
    <w:rsid w:val="001A1308"/>
    <w:rsid w:val="001A248C"/>
    <w:rsid w:val="001A2995"/>
    <w:rsid w:val="001A2FF4"/>
    <w:rsid w:val="001A3194"/>
    <w:rsid w:val="001A4EBF"/>
    <w:rsid w:val="001A50E4"/>
    <w:rsid w:val="001A73B9"/>
    <w:rsid w:val="001B0CE2"/>
    <w:rsid w:val="001B1435"/>
    <w:rsid w:val="001B2C0F"/>
    <w:rsid w:val="001B3CEE"/>
    <w:rsid w:val="001B676E"/>
    <w:rsid w:val="001C0898"/>
    <w:rsid w:val="001C3183"/>
    <w:rsid w:val="001C4926"/>
    <w:rsid w:val="001D4BDA"/>
    <w:rsid w:val="001D6F17"/>
    <w:rsid w:val="001D761D"/>
    <w:rsid w:val="001E3509"/>
    <w:rsid w:val="001E56F5"/>
    <w:rsid w:val="001E5800"/>
    <w:rsid w:val="001E61BC"/>
    <w:rsid w:val="001E6351"/>
    <w:rsid w:val="001F025A"/>
    <w:rsid w:val="001F1F12"/>
    <w:rsid w:val="001F31FB"/>
    <w:rsid w:val="001F326D"/>
    <w:rsid w:val="001F5E61"/>
    <w:rsid w:val="001F713C"/>
    <w:rsid w:val="002010AE"/>
    <w:rsid w:val="002025B6"/>
    <w:rsid w:val="00202F06"/>
    <w:rsid w:val="002038EF"/>
    <w:rsid w:val="0020461C"/>
    <w:rsid w:val="00207B8B"/>
    <w:rsid w:val="0021242C"/>
    <w:rsid w:val="0021323E"/>
    <w:rsid w:val="00213FB4"/>
    <w:rsid w:val="00215D61"/>
    <w:rsid w:val="00216DFD"/>
    <w:rsid w:val="00217142"/>
    <w:rsid w:val="0021735C"/>
    <w:rsid w:val="002204D9"/>
    <w:rsid w:val="00221435"/>
    <w:rsid w:val="00221845"/>
    <w:rsid w:val="0022249C"/>
    <w:rsid w:val="002232BF"/>
    <w:rsid w:val="00224639"/>
    <w:rsid w:val="00224FBF"/>
    <w:rsid w:val="0022707F"/>
    <w:rsid w:val="00227BA9"/>
    <w:rsid w:val="002342EA"/>
    <w:rsid w:val="0024072F"/>
    <w:rsid w:val="0024239B"/>
    <w:rsid w:val="00242834"/>
    <w:rsid w:val="00243DBA"/>
    <w:rsid w:val="002444F2"/>
    <w:rsid w:val="002454C3"/>
    <w:rsid w:val="00251FA6"/>
    <w:rsid w:val="00252677"/>
    <w:rsid w:val="00254E3A"/>
    <w:rsid w:val="002572E6"/>
    <w:rsid w:val="002576EE"/>
    <w:rsid w:val="00257913"/>
    <w:rsid w:val="00264429"/>
    <w:rsid w:val="00264D8C"/>
    <w:rsid w:val="0026630E"/>
    <w:rsid w:val="00272B91"/>
    <w:rsid w:val="002734E4"/>
    <w:rsid w:val="00273D0C"/>
    <w:rsid w:val="00273F77"/>
    <w:rsid w:val="002744CA"/>
    <w:rsid w:val="00275BE5"/>
    <w:rsid w:val="002769BA"/>
    <w:rsid w:val="002809B6"/>
    <w:rsid w:val="0028163E"/>
    <w:rsid w:val="002833AC"/>
    <w:rsid w:val="00285D83"/>
    <w:rsid w:val="00286146"/>
    <w:rsid w:val="00286DE1"/>
    <w:rsid w:val="00290286"/>
    <w:rsid w:val="002916AB"/>
    <w:rsid w:val="00292FBE"/>
    <w:rsid w:val="00295276"/>
    <w:rsid w:val="002A08A6"/>
    <w:rsid w:val="002A0B9C"/>
    <w:rsid w:val="002A67E5"/>
    <w:rsid w:val="002A7085"/>
    <w:rsid w:val="002B12A7"/>
    <w:rsid w:val="002B1C9E"/>
    <w:rsid w:val="002B6AB1"/>
    <w:rsid w:val="002B6D07"/>
    <w:rsid w:val="002B705A"/>
    <w:rsid w:val="002C0034"/>
    <w:rsid w:val="002C2F85"/>
    <w:rsid w:val="002C4C56"/>
    <w:rsid w:val="002C4E55"/>
    <w:rsid w:val="002C50BA"/>
    <w:rsid w:val="002C5759"/>
    <w:rsid w:val="002C7695"/>
    <w:rsid w:val="002D1A45"/>
    <w:rsid w:val="002D6BEF"/>
    <w:rsid w:val="002E053F"/>
    <w:rsid w:val="002E195D"/>
    <w:rsid w:val="002E4E1C"/>
    <w:rsid w:val="002E5354"/>
    <w:rsid w:val="002E63CD"/>
    <w:rsid w:val="002E6B1B"/>
    <w:rsid w:val="002E717C"/>
    <w:rsid w:val="002F13CD"/>
    <w:rsid w:val="002F24C4"/>
    <w:rsid w:val="002F62C2"/>
    <w:rsid w:val="00300B8A"/>
    <w:rsid w:val="00300F6D"/>
    <w:rsid w:val="00301A8C"/>
    <w:rsid w:val="003025FB"/>
    <w:rsid w:val="003071C1"/>
    <w:rsid w:val="00314320"/>
    <w:rsid w:val="00315E1E"/>
    <w:rsid w:val="00316926"/>
    <w:rsid w:val="00316E26"/>
    <w:rsid w:val="0031732D"/>
    <w:rsid w:val="003174D7"/>
    <w:rsid w:val="0031793B"/>
    <w:rsid w:val="00317BFF"/>
    <w:rsid w:val="0032558C"/>
    <w:rsid w:val="0032642E"/>
    <w:rsid w:val="00326ADD"/>
    <w:rsid w:val="00332697"/>
    <w:rsid w:val="0033370D"/>
    <w:rsid w:val="0033693F"/>
    <w:rsid w:val="00336F7E"/>
    <w:rsid w:val="00337918"/>
    <w:rsid w:val="003404AF"/>
    <w:rsid w:val="00341BE4"/>
    <w:rsid w:val="00342B82"/>
    <w:rsid w:val="00342E8D"/>
    <w:rsid w:val="00345490"/>
    <w:rsid w:val="00345495"/>
    <w:rsid w:val="00345609"/>
    <w:rsid w:val="0034651F"/>
    <w:rsid w:val="003473AA"/>
    <w:rsid w:val="00351377"/>
    <w:rsid w:val="003528DE"/>
    <w:rsid w:val="0035700D"/>
    <w:rsid w:val="0036020F"/>
    <w:rsid w:val="0036059B"/>
    <w:rsid w:val="00361DC9"/>
    <w:rsid w:val="003624CC"/>
    <w:rsid w:val="0036251B"/>
    <w:rsid w:val="003626E6"/>
    <w:rsid w:val="00362F7A"/>
    <w:rsid w:val="00363282"/>
    <w:rsid w:val="00365478"/>
    <w:rsid w:val="003657C6"/>
    <w:rsid w:val="00365C0A"/>
    <w:rsid w:val="00367164"/>
    <w:rsid w:val="003700A6"/>
    <w:rsid w:val="003702DD"/>
    <w:rsid w:val="003705A1"/>
    <w:rsid w:val="00371A81"/>
    <w:rsid w:val="00372125"/>
    <w:rsid w:val="0037543F"/>
    <w:rsid w:val="00375EC1"/>
    <w:rsid w:val="003772A8"/>
    <w:rsid w:val="00381E22"/>
    <w:rsid w:val="003840D7"/>
    <w:rsid w:val="00385BBD"/>
    <w:rsid w:val="00387692"/>
    <w:rsid w:val="00391308"/>
    <w:rsid w:val="00391981"/>
    <w:rsid w:val="00392942"/>
    <w:rsid w:val="00392EB9"/>
    <w:rsid w:val="00395BD3"/>
    <w:rsid w:val="00395DB7"/>
    <w:rsid w:val="003A3523"/>
    <w:rsid w:val="003A384E"/>
    <w:rsid w:val="003A3D09"/>
    <w:rsid w:val="003A6ECF"/>
    <w:rsid w:val="003B54E2"/>
    <w:rsid w:val="003B5712"/>
    <w:rsid w:val="003B6104"/>
    <w:rsid w:val="003B69C1"/>
    <w:rsid w:val="003B6FC8"/>
    <w:rsid w:val="003C0903"/>
    <w:rsid w:val="003C2B33"/>
    <w:rsid w:val="003C2EC0"/>
    <w:rsid w:val="003C3160"/>
    <w:rsid w:val="003C3995"/>
    <w:rsid w:val="003C4651"/>
    <w:rsid w:val="003C6A70"/>
    <w:rsid w:val="003D1BE0"/>
    <w:rsid w:val="003D3B24"/>
    <w:rsid w:val="003D6DCC"/>
    <w:rsid w:val="003D7BC6"/>
    <w:rsid w:val="003E075E"/>
    <w:rsid w:val="003E223F"/>
    <w:rsid w:val="003E2595"/>
    <w:rsid w:val="003E31FA"/>
    <w:rsid w:val="003E4B34"/>
    <w:rsid w:val="003E5943"/>
    <w:rsid w:val="003F3699"/>
    <w:rsid w:val="003F538C"/>
    <w:rsid w:val="003F6787"/>
    <w:rsid w:val="004014E6"/>
    <w:rsid w:val="004027C4"/>
    <w:rsid w:val="00403F65"/>
    <w:rsid w:val="00404658"/>
    <w:rsid w:val="00404F48"/>
    <w:rsid w:val="004052D7"/>
    <w:rsid w:val="00407B6E"/>
    <w:rsid w:val="004127F3"/>
    <w:rsid w:val="00414FEA"/>
    <w:rsid w:val="00415386"/>
    <w:rsid w:val="004223FA"/>
    <w:rsid w:val="0042518C"/>
    <w:rsid w:val="00425FBE"/>
    <w:rsid w:val="0043568D"/>
    <w:rsid w:val="004371E1"/>
    <w:rsid w:val="00437B95"/>
    <w:rsid w:val="0044175F"/>
    <w:rsid w:val="00445740"/>
    <w:rsid w:val="00445AF5"/>
    <w:rsid w:val="00452190"/>
    <w:rsid w:val="00452226"/>
    <w:rsid w:val="0045510B"/>
    <w:rsid w:val="00456407"/>
    <w:rsid w:val="004616CF"/>
    <w:rsid w:val="00461F34"/>
    <w:rsid w:val="0046247C"/>
    <w:rsid w:val="00463E74"/>
    <w:rsid w:val="00464867"/>
    <w:rsid w:val="00464B41"/>
    <w:rsid w:val="00465B8E"/>
    <w:rsid w:val="00466903"/>
    <w:rsid w:val="00467F5B"/>
    <w:rsid w:val="00470AEF"/>
    <w:rsid w:val="004710BA"/>
    <w:rsid w:val="0047316F"/>
    <w:rsid w:val="00473EFB"/>
    <w:rsid w:val="00474686"/>
    <w:rsid w:val="00474828"/>
    <w:rsid w:val="0047754B"/>
    <w:rsid w:val="00481F8C"/>
    <w:rsid w:val="004824BC"/>
    <w:rsid w:val="004835EC"/>
    <w:rsid w:val="00483A4F"/>
    <w:rsid w:val="00483DCD"/>
    <w:rsid w:val="004859CC"/>
    <w:rsid w:val="00490A6C"/>
    <w:rsid w:val="00490BB8"/>
    <w:rsid w:val="004926C8"/>
    <w:rsid w:val="004958A4"/>
    <w:rsid w:val="004A2D27"/>
    <w:rsid w:val="004A3127"/>
    <w:rsid w:val="004A3DDA"/>
    <w:rsid w:val="004B1D98"/>
    <w:rsid w:val="004B2943"/>
    <w:rsid w:val="004B2F7C"/>
    <w:rsid w:val="004B3451"/>
    <w:rsid w:val="004B3866"/>
    <w:rsid w:val="004B4A3B"/>
    <w:rsid w:val="004B63AD"/>
    <w:rsid w:val="004B7B0A"/>
    <w:rsid w:val="004C42A3"/>
    <w:rsid w:val="004C43F9"/>
    <w:rsid w:val="004C7745"/>
    <w:rsid w:val="004D0456"/>
    <w:rsid w:val="004D0C2C"/>
    <w:rsid w:val="004D4023"/>
    <w:rsid w:val="004D444E"/>
    <w:rsid w:val="004D60F8"/>
    <w:rsid w:val="004D652F"/>
    <w:rsid w:val="004E05C0"/>
    <w:rsid w:val="004E190A"/>
    <w:rsid w:val="004E207D"/>
    <w:rsid w:val="004E4DD6"/>
    <w:rsid w:val="004E4EFA"/>
    <w:rsid w:val="004E57AC"/>
    <w:rsid w:val="004F56C8"/>
    <w:rsid w:val="004F63F0"/>
    <w:rsid w:val="004F7CCD"/>
    <w:rsid w:val="005033D2"/>
    <w:rsid w:val="005104C5"/>
    <w:rsid w:val="00514378"/>
    <w:rsid w:val="00515DC7"/>
    <w:rsid w:val="00515FB3"/>
    <w:rsid w:val="005167AD"/>
    <w:rsid w:val="00516A33"/>
    <w:rsid w:val="00517D88"/>
    <w:rsid w:val="00517EEB"/>
    <w:rsid w:val="00525303"/>
    <w:rsid w:val="00526B25"/>
    <w:rsid w:val="00527EDC"/>
    <w:rsid w:val="005313BD"/>
    <w:rsid w:val="00532A8E"/>
    <w:rsid w:val="00532AE6"/>
    <w:rsid w:val="00533930"/>
    <w:rsid w:val="00534DED"/>
    <w:rsid w:val="00537C67"/>
    <w:rsid w:val="00537E52"/>
    <w:rsid w:val="00541E6C"/>
    <w:rsid w:val="00541FE5"/>
    <w:rsid w:val="00542ED2"/>
    <w:rsid w:val="00543BFE"/>
    <w:rsid w:val="00543C65"/>
    <w:rsid w:val="00544D3C"/>
    <w:rsid w:val="00546E48"/>
    <w:rsid w:val="005473EC"/>
    <w:rsid w:val="00550131"/>
    <w:rsid w:val="00551955"/>
    <w:rsid w:val="00554BFB"/>
    <w:rsid w:val="00555423"/>
    <w:rsid w:val="00555560"/>
    <w:rsid w:val="005612EA"/>
    <w:rsid w:val="00561B5C"/>
    <w:rsid w:val="00564BDE"/>
    <w:rsid w:val="00564C2C"/>
    <w:rsid w:val="00564D27"/>
    <w:rsid w:val="00567A8F"/>
    <w:rsid w:val="00567DE1"/>
    <w:rsid w:val="00572BB0"/>
    <w:rsid w:val="00575040"/>
    <w:rsid w:val="00576DC3"/>
    <w:rsid w:val="005813E5"/>
    <w:rsid w:val="005817D8"/>
    <w:rsid w:val="00582FFC"/>
    <w:rsid w:val="005854DB"/>
    <w:rsid w:val="00585572"/>
    <w:rsid w:val="00590816"/>
    <w:rsid w:val="005931DA"/>
    <w:rsid w:val="005952F0"/>
    <w:rsid w:val="00595C45"/>
    <w:rsid w:val="00597D87"/>
    <w:rsid w:val="005A249F"/>
    <w:rsid w:val="005A2F5C"/>
    <w:rsid w:val="005A3BC7"/>
    <w:rsid w:val="005A54BF"/>
    <w:rsid w:val="005A5AC9"/>
    <w:rsid w:val="005A5C7E"/>
    <w:rsid w:val="005B2853"/>
    <w:rsid w:val="005B3150"/>
    <w:rsid w:val="005B572E"/>
    <w:rsid w:val="005B69E4"/>
    <w:rsid w:val="005B6E93"/>
    <w:rsid w:val="005B7E0F"/>
    <w:rsid w:val="005B7EBA"/>
    <w:rsid w:val="005C274D"/>
    <w:rsid w:val="005C4E45"/>
    <w:rsid w:val="005C5AD1"/>
    <w:rsid w:val="005C5D50"/>
    <w:rsid w:val="005C61A4"/>
    <w:rsid w:val="005D088E"/>
    <w:rsid w:val="005D094A"/>
    <w:rsid w:val="005D2F55"/>
    <w:rsid w:val="005D3299"/>
    <w:rsid w:val="005D401E"/>
    <w:rsid w:val="005E1E03"/>
    <w:rsid w:val="005E377A"/>
    <w:rsid w:val="005E4E72"/>
    <w:rsid w:val="005E560F"/>
    <w:rsid w:val="005E5A5F"/>
    <w:rsid w:val="005E7BA2"/>
    <w:rsid w:val="005F0353"/>
    <w:rsid w:val="005F3C9A"/>
    <w:rsid w:val="005F4C49"/>
    <w:rsid w:val="005F574A"/>
    <w:rsid w:val="005F76BE"/>
    <w:rsid w:val="00601189"/>
    <w:rsid w:val="00601A4D"/>
    <w:rsid w:val="00605152"/>
    <w:rsid w:val="006107FA"/>
    <w:rsid w:val="00610B0B"/>
    <w:rsid w:val="006117AB"/>
    <w:rsid w:val="00611A18"/>
    <w:rsid w:val="00612143"/>
    <w:rsid w:val="00616BB1"/>
    <w:rsid w:val="006176C5"/>
    <w:rsid w:val="0062091C"/>
    <w:rsid w:val="00623D69"/>
    <w:rsid w:val="00632F55"/>
    <w:rsid w:val="00632FF2"/>
    <w:rsid w:val="006347CD"/>
    <w:rsid w:val="00637654"/>
    <w:rsid w:val="0064081D"/>
    <w:rsid w:val="006439DA"/>
    <w:rsid w:val="00644040"/>
    <w:rsid w:val="00646AF6"/>
    <w:rsid w:val="006478D1"/>
    <w:rsid w:val="0065684C"/>
    <w:rsid w:val="00657523"/>
    <w:rsid w:val="00660963"/>
    <w:rsid w:val="006611A6"/>
    <w:rsid w:val="00662002"/>
    <w:rsid w:val="00662FC9"/>
    <w:rsid w:val="00664F8F"/>
    <w:rsid w:val="00665E2D"/>
    <w:rsid w:val="00665EBC"/>
    <w:rsid w:val="00667F90"/>
    <w:rsid w:val="00673481"/>
    <w:rsid w:val="006750FD"/>
    <w:rsid w:val="0067643B"/>
    <w:rsid w:val="0067750F"/>
    <w:rsid w:val="006778D6"/>
    <w:rsid w:val="00685D8B"/>
    <w:rsid w:val="00685F29"/>
    <w:rsid w:val="00686BF0"/>
    <w:rsid w:val="006871BE"/>
    <w:rsid w:val="00692F1A"/>
    <w:rsid w:val="00694FAB"/>
    <w:rsid w:val="00695500"/>
    <w:rsid w:val="006A04D8"/>
    <w:rsid w:val="006A0605"/>
    <w:rsid w:val="006A4E3E"/>
    <w:rsid w:val="006B47FE"/>
    <w:rsid w:val="006B4B55"/>
    <w:rsid w:val="006B7D7A"/>
    <w:rsid w:val="006C2EF2"/>
    <w:rsid w:val="006C52F4"/>
    <w:rsid w:val="006C63B4"/>
    <w:rsid w:val="006C6915"/>
    <w:rsid w:val="006D153A"/>
    <w:rsid w:val="006D3891"/>
    <w:rsid w:val="006D5188"/>
    <w:rsid w:val="006E1F91"/>
    <w:rsid w:val="006E3B9C"/>
    <w:rsid w:val="006E3C80"/>
    <w:rsid w:val="006E41F5"/>
    <w:rsid w:val="006E4220"/>
    <w:rsid w:val="006E4760"/>
    <w:rsid w:val="006E6F3B"/>
    <w:rsid w:val="006E7AE5"/>
    <w:rsid w:val="006F00F2"/>
    <w:rsid w:val="006F0B30"/>
    <w:rsid w:val="006F0CF6"/>
    <w:rsid w:val="006F151C"/>
    <w:rsid w:val="006F17EF"/>
    <w:rsid w:val="006F6A4A"/>
    <w:rsid w:val="006F6AD8"/>
    <w:rsid w:val="006F76B7"/>
    <w:rsid w:val="007001D4"/>
    <w:rsid w:val="00700A34"/>
    <w:rsid w:val="00700CDE"/>
    <w:rsid w:val="00701077"/>
    <w:rsid w:val="00701F7E"/>
    <w:rsid w:val="00703C0D"/>
    <w:rsid w:val="007061E8"/>
    <w:rsid w:val="00710170"/>
    <w:rsid w:val="007117DB"/>
    <w:rsid w:val="00711A83"/>
    <w:rsid w:val="00711FE6"/>
    <w:rsid w:val="00713E13"/>
    <w:rsid w:val="007176E1"/>
    <w:rsid w:val="00720033"/>
    <w:rsid w:val="00722E9D"/>
    <w:rsid w:val="00723347"/>
    <w:rsid w:val="007238DF"/>
    <w:rsid w:val="00724F46"/>
    <w:rsid w:val="00730E0B"/>
    <w:rsid w:val="00731DAF"/>
    <w:rsid w:val="00732BD3"/>
    <w:rsid w:val="00736BF3"/>
    <w:rsid w:val="00736CC5"/>
    <w:rsid w:val="00737301"/>
    <w:rsid w:val="00737DA4"/>
    <w:rsid w:val="007401C3"/>
    <w:rsid w:val="00743B3B"/>
    <w:rsid w:val="0074530A"/>
    <w:rsid w:val="00745319"/>
    <w:rsid w:val="00745738"/>
    <w:rsid w:val="00746B85"/>
    <w:rsid w:val="00750073"/>
    <w:rsid w:val="007502B3"/>
    <w:rsid w:val="007532BA"/>
    <w:rsid w:val="00754095"/>
    <w:rsid w:val="00754494"/>
    <w:rsid w:val="0076025C"/>
    <w:rsid w:val="00761F1F"/>
    <w:rsid w:val="007623CA"/>
    <w:rsid w:val="00765654"/>
    <w:rsid w:val="00765E04"/>
    <w:rsid w:val="00771181"/>
    <w:rsid w:val="00772ABB"/>
    <w:rsid w:val="007731CD"/>
    <w:rsid w:val="00773E5A"/>
    <w:rsid w:val="00775703"/>
    <w:rsid w:val="0077697E"/>
    <w:rsid w:val="00780B41"/>
    <w:rsid w:val="0078184C"/>
    <w:rsid w:val="00783A92"/>
    <w:rsid w:val="00784409"/>
    <w:rsid w:val="00784ED3"/>
    <w:rsid w:val="00786677"/>
    <w:rsid w:val="00787A5C"/>
    <w:rsid w:val="00793EDB"/>
    <w:rsid w:val="00794551"/>
    <w:rsid w:val="00796AE6"/>
    <w:rsid w:val="007A4995"/>
    <w:rsid w:val="007A6AF9"/>
    <w:rsid w:val="007A7C9C"/>
    <w:rsid w:val="007B186A"/>
    <w:rsid w:val="007B27E2"/>
    <w:rsid w:val="007B38CD"/>
    <w:rsid w:val="007C0AA1"/>
    <w:rsid w:val="007C232F"/>
    <w:rsid w:val="007C2B86"/>
    <w:rsid w:val="007C72EC"/>
    <w:rsid w:val="007C7834"/>
    <w:rsid w:val="007D13DE"/>
    <w:rsid w:val="007D20BC"/>
    <w:rsid w:val="007D345B"/>
    <w:rsid w:val="007D64E3"/>
    <w:rsid w:val="007D670D"/>
    <w:rsid w:val="007D7871"/>
    <w:rsid w:val="007E0403"/>
    <w:rsid w:val="007E04E7"/>
    <w:rsid w:val="007E6777"/>
    <w:rsid w:val="007E7EAE"/>
    <w:rsid w:val="007F01F8"/>
    <w:rsid w:val="007F026F"/>
    <w:rsid w:val="007F0319"/>
    <w:rsid w:val="007F0552"/>
    <w:rsid w:val="007F144E"/>
    <w:rsid w:val="007F2770"/>
    <w:rsid w:val="007F2A9D"/>
    <w:rsid w:val="007F2FF3"/>
    <w:rsid w:val="00800120"/>
    <w:rsid w:val="00801ED7"/>
    <w:rsid w:val="00804E9C"/>
    <w:rsid w:val="0081034F"/>
    <w:rsid w:val="008110AA"/>
    <w:rsid w:val="0081124B"/>
    <w:rsid w:val="00811C21"/>
    <w:rsid w:val="00813AD4"/>
    <w:rsid w:val="00815AF9"/>
    <w:rsid w:val="0082438C"/>
    <w:rsid w:val="00825ED1"/>
    <w:rsid w:val="00834861"/>
    <w:rsid w:val="0083527F"/>
    <w:rsid w:val="0084154C"/>
    <w:rsid w:val="00841D6C"/>
    <w:rsid w:val="0084401B"/>
    <w:rsid w:val="00844409"/>
    <w:rsid w:val="00844D4B"/>
    <w:rsid w:val="0084539C"/>
    <w:rsid w:val="00845D36"/>
    <w:rsid w:val="00845F88"/>
    <w:rsid w:val="00845FF3"/>
    <w:rsid w:val="0084710B"/>
    <w:rsid w:val="00847429"/>
    <w:rsid w:val="0084785F"/>
    <w:rsid w:val="00847F9F"/>
    <w:rsid w:val="00852C69"/>
    <w:rsid w:val="008552D3"/>
    <w:rsid w:val="00856C59"/>
    <w:rsid w:val="008575ED"/>
    <w:rsid w:val="00862985"/>
    <w:rsid w:val="00863360"/>
    <w:rsid w:val="008634AD"/>
    <w:rsid w:val="00863640"/>
    <w:rsid w:val="0086513F"/>
    <w:rsid w:val="00867EC6"/>
    <w:rsid w:val="0087088B"/>
    <w:rsid w:val="00872C45"/>
    <w:rsid w:val="00873541"/>
    <w:rsid w:val="00874470"/>
    <w:rsid w:val="0087689E"/>
    <w:rsid w:val="00877A55"/>
    <w:rsid w:val="008804B3"/>
    <w:rsid w:val="008810A0"/>
    <w:rsid w:val="008813BE"/>
    <w:rsid w:val="008832DD"/>
    <w:rsid w:val="008856A8"/>
    <w:rsid w:val="00885BB0"/>
    <w:rsid w:val="0088648B"/>
    <w:rsid w:val="008904F9"/>
    <w:rsid w:val="00890B68"/>
    <w:rsid w:val="00890E68"/>
    <w:rsid w:val="00891F7D"/>
    <w:rsid w:val="00892C26"/>
    <w:rsid w:val="00897F95"/>
    <w:rsid w:val="008A1277"/>
    <w:rsid w:val="008A39E9"/>
    <w:rsid w:val="008A600B"/>
    <w:rsid w:val="008A6A23"/>
    <w:rsid w:val="008A73DF"/>
    <w:rsid w:val="008B0B53"/>
    <w:rsid w:val="008B10BE"/>
    <w:rsid w:val="008B112C"/>
    <w:rsid w:val="008B374E"/>
    <w:rsid w:val="008B453D"/>
    <w:rsid w:val="008B6DE9"/>
    <w:rsid w:val="008C1B8B"/>
    <w:rsid w:val="008C2E97"/>
    <w:rsid w:val="008C329B"/>
    <w:rsid w:val="008C3678"/>
    <w:rsid w:val="008C3E72"/>
    <w:rsid w:val="008C48F4"/>
    <w:rsid w:val="008D06CE"/>
    <w:rsid w:val="008D0EFA"/>
    <w:rsid w:val="008D24DB"/>
    <w:rsid w:val="008D4ED0"/>
    <w:rsid w:val="008D58A4"/>
    <w:rsid w:val="008E0305"/>
    <w:rsid w:val="008E1890"/>
    <w:rsid w:val="008E1F92"/>
    <w:rsid w:val="008E523D"/>
    <w:rsid w:val="008E7CDE"/>
    <w:rsid w:val="008F1309"/>
    <w:rsid w:val="008F1F8F"/>
    <w:rsid w:val="008F27F7"/>
    <w:rsid w:val="008F3B3B"/>
    <w:rsid w:val="008F65DD"/>
    <w:rsid w:val="0090653F"/>
    <w:rsid w:val="00910A42"/>
    <w:rsid w:val="009113C5"/>
    <w:rsid w:val="009132AF"/>
    <w:rsid w:val="0091375E"/>
    <w:rsid w:val="009140D1"/>
    <w:rsid w:val="00916E88"/>
    <w:rsid w:val="00920D73"/>
    <w:rsid w:val="00921A2C"/>
    <w:rsid w:val="00921AFA"/>
    <w:rsid w:val="009222E2"/>
    <w:rsid w:val="00924625"/>
    <w:rsid w:val="00924EC0"/>
    <w:rsid w:val="00925A89"/>
    <w:rsid w:val="009273CA"/>
    <w:rsid w:val="00931DB3"/>
    <w:rsid w:val="00933612"/>
    <w:rsid w:val="00935695"/>
    <w:rsid w:val="00935F6C"/>
    <w:rsid w:val="00936DB8"/>
    <w:rsid w:val="00936DD5"/>
    <w:rsid w:val="0094181C"/>
    <w:rsid w:val="009435F9"/>
    <w:rsid w:val="009503F1"/>
    <w:rsid w:val="0095092A"/>
    <w:rsid w:val="009509A3"/>
    <w:rsid w:val="00951443"/>
    <w:rsid w:val="0095242C"/>
    <w:rsid w:val="009534CF"/>
    <w:rsid w:val="009540C2"/>
    <w:rsid w:val="0095421D"/>
    <w:rsid w:val="00957EA4"/>
    <w:rsid w:val="00961A59"/>
    <w:rsid w:val="00961D51"/>
    <w:rsid w:val="00963359"/>
    <w:rsid w:val="00963D93"/>
    <w:rsid w:val="00964ED5"/>
    <w:rsid w:val="00973808"/>
    <w:rsid w:val="00974024"/>
    <w:rsid w:val="00975773"/>
    <w:rsid w:val="0098191A"/>
    <w:rsid w:val="009828BB"/>
    <w:rsid w:val="00982AF6"/>
    <w:rsid w:val="00982B83"/>
    <w:rsid w:val="00983807"/>
    <w:rsid w:val="0098702E"/>
    <w:rsid w:val="0098710E"/>
    <w:rsid w:val="009918CC"/>
    <w:rsid w:val="00991F5C"/>
    <w:rsid w:val="00992A21"/>
    <w:rsid w:val="009936D7"/>
    <w:rsid w:val="00994034"/>
    <w:rsid w:val="00994E27"/>
    <w:rsid w:val="00997953"/>
    <w:rsid w:val="009A08AB"/>
    <w:rsid w:val="009A0EA9"/>
    <w:rsid w:val="009A2625"/>
    <w:rsid w:val="009A2E6A"/>
    <w:rsid w:val="009A59CE"/>
    <w:rsid w:val="009B09D9"/>
    <w:rsid w:val="009B25EC"/>
    <w:rsid w:val="009B3187"/>
    <w:rsid w:val="009B3EE8"/>
    <w:rsid w:val="009B5096"/>
    <w:rsid w:val="009B756B"/>
    <w:rsid w:val="009C0831"/>
    <w:rsid w:val="009C5319"/>
    <w:rsid w:val="009C5B2D"/>
    <w:rsid w:val="009C79DE"/>
    <w:rsid w:val="009D1C4F"/>
    <w:rsid w:val="009D310B"/>
    <w:rsid w:val="009D332C"/>
    <w:rsid w:val="009D446E"/>
    <w:rsid w:val="009D6F30"/>
    <w:rsid w:val="009D79A3"/>
    <w:rsid w:val="009E20C1"/>
    <w:rsid w:val="009E2DE6"/>
    <w:rsid w:val="009E320A"/>
    <w:rsid w:val="009E436F"/>
    <w:rsid w:val="009E5CE5"/>
    <w:rsid w:val="009F0034"/>
    <w:rsid w:val="009F0875"/>
    <w:rsid w:val="009F1085"/>
    <w:rsid w:val="009F2D03"/>
    <w:rsid w:val="009F6308"/>
    <w:rsid w:val="00A03170"/>
    <w:rsid w:val="00A07E95"/>
    <w:rsid w:val="00A11145"/>
    <w:rsid w:val="00A11E22"/>
    <w:rsid w:val="00A12E4B"/>
    <w:rsid w:val="00A13A25"/>
    <w:rsid w:val="00A13E95"/>
    <w:rsid w:val="00A150E1"/>
    <w:rsid w:val="00A1566F"/>
    <w:rsid w:val="00A17169"/>
    <w:rsid w:val="00A21FBD"/>
    <w:rsid w:val="00A24131"/>
    <w:rsid w:val="00A30468"/>
    <w:rsid w:val="00A30D20"/>
    <w:rsid w:val="00A30F35"/>
    <w:rsid w:val="00A321E8"/>
    <w:rsid w:val="00A34664"/>
    <w:rsid w:val="00A358E2"/>
    <w:rsid w:val="00A37182"/>
    <w:rsid w:val="00A373C1"/>
    <w:rsid w:val="00A4279E"/>
    <w:rsid w:val="00A42A8C"/>
    <w:rsid w:val="00A448BC"/>
    <w:rsid w:val="00A454D4"/>
    <w:rsid w:val="00A455EB"/>
    <w:rsid w:val="00A529C0"/>
    <w:rsid w:val="00A543A3"/>
    <w:rsid w:val="00A54A7E"/>
    <w:rsid w:val="00A56036"/>
    <w:rsid w:val="00A5625C"/>
    <w:rsid w:val="00A60EBD"/>
    <w:rsid w:val="00A60F37"/>
    <w:rsid w:val="00A61FAB"/>
    <w:rsid w:val="00A6215F"/>
    <w:rsid w:val="00A64438"/>
    <w:rsid w:val="00A64C4A"/>
    <w:rsid w:val="00A64F3D"/>
    <w:rsid w:val="00A713DB"/>
    <w:rsid w:val="00A74348"/>
    <w:rsid w:val="00A745A0"/>
    <w:rsid w:val="00A748F6"/>
    <w:rsid w:val="00A76E2D"/>
    <w:rsid w:val="00A811D5"/>
    <w:rsid w:val="00A81CFE"/>
    <w:rsid w:val="00A825A6"/>
    <w:rsid w:val="00A82DE3"/>
    <w:rsid w:val="00A8530A"/>
    <w:rsid w:val="00A86349"/>
    <w:rsid w:val="00A876CB"/>
    <w:rsid w:val="00A87D01"/>
    <w:rsid w:val="00A87FA0"/>
    <w:rsid w:val="00A90F7F"/>
    <w:rsid w:val="00A92A00"/>
    <w:rsid w:val="00A92D23"/>
    <w:rsid w:val="00A938BA"/>
    <w:rsid w:val="00A96165"/>
    <w:rsid w:val="00A969A2"/>
    <w:rsid w:val="00A96C72"/>
    <w:rsid w:val="00AA2C24"/>
    <w:rsid w:val="00AA3601"/>
    <w:rsid w:val="00AA4449"/>
    <w:rsid w:val="00AA45A4"/>
    <w:rsid w:val="00AA5E8C"/>
    <w:rsid w:val="00AA6C74"/>
    <w:rsid w:val="00AB3A52"/>
    <w:rsid w:val="00AB40FF"/>
    <w:rsid w:val="00AB53D3"/>
    <w:rsid w:val="00AB59AF"/>
    <w:rsid w:val="00AB7CEB"/>
    <w:rsid w:val="00AC3592"/>
    <w:rsid w:val="00AC3F92"/>
    <w:rsid w:val="00AC5E01"/>
    <w:rsid w:val="00AD733C"/>
    <w:rsid w:val="00AF4431"/>
    <w:rsid w:val="00AF4789"/>
    <w:rsid w:val="00B050CA"/>
    <w:rsid w:val="00B050FA"/>
    <w:rsid w:val="00B10FA1"/>
    <w:rsid w:val="00B1397B"/>
    <w:rsid w:val="00B13C4E"/>
    <w:rsid w:val="00B1416E"/>
    <w:rsid w:val="00B15793"/>
    <w:rsid w:val="00B162DA"/>
    <w:rsid w:val="00B1683C"/>
    <w:rsid w:val="00B2425D"/>
    <w:rsid w:val="00B246CA"/>
    <w:rsid w:val="00B24D0C"/>
    <w:rsid w:val="00B24E56"/>
    <w:rsid w:val="00B26917"/>
    <w:rsid w:val="00B33783"/>
    <w:rsid w:val="00B34053"/>
    <w:rsid w:val="00B34C6C"/>
    <w:rsid w:val="00B37AF8"/>
    <w:rsid w:val="00B37BA8"/>
    <w:rsid w:val="00B42E1B"/>
    <w:rsid w:val="00B42E93"/>
    <w:rsid w:val="00B4458A"/>
    <w:rsid w:val="00B45323"/>
    <w:rsid w:val="00B459A8"/>
    <w:rsid w:val="00B50439"/>
    <w:rsid w:val="00B51EA3"/>
    <w:rsid w:val="00B61083"/>
    <w:rsid w:val="00B7038D"/>
    <w:rsid w:val="00B71724"/>
    <w:rsid w:val="00B72BB2"/>
    <w:rsid w:val="00B731DB"/>
    <w:rsid w:val="00B736B3"/>
    <w:rsid w:val="00B75D1B"/>
    <w:rsid w:val="00B807F2"/>
    <w:rsid w:val="00B80FA6"/>
    <w:rsid w:val="00B81D38"/>
    <w:rsid w:val="00B83C32"/>
    <w:rsid w:val="00B8478E"/>
    <w:rsid w:val="00B84C28"/>
    <w:rsid w:val="00B87FE5"/>
    <w:rsid w:val="00BA17A1"/>
    <w:rsid w:val="00BA3A75"/>
    <w:rsid w:val="00BA3E93"/>
    <w:rsid w:val="00BA51E4"/>
    <w:rsid w:val="00BB1285"/>
    <w:rsid w:val="00BB154A"/>
    <w:rsid w:val="00BB2838"/>
    <w:rsid w:val="00BB57F1"/>
    <w:rsid w:val="00BB62BD"/>
    <w:rsid w:val="00BB78E4"/>
    <w:rsid w:val="00BB7BCB"/>
    <w:rsid w:val="00BC0437"/>
    <w:rsid w:val="00BC0E60"/>
    <w:rsid w:val="00BC157B"/>
    <w:rsid w:val="00BC16DB"/>
    <w:rsid w:val="00BC1834"/>
    <w:rsid w:val="00BC2304"/>
    <w:rsid w:val="00BC51DC"/>
    <w:rsid w:val="00BC5729"/>
    <w:rsid w:val="00BD05C5"/>
    <w:rsid w:val="00BD09E0"/>
    <w:rsid w:val="00BD0A3A"/>
    <w:rsid w:val="00BD0FFB"/>
    <w:rsid w:val="00BD2745"/>
    <w:rsid w:val="00BD4BC5"/>
    <w:rsid w:val="00BE22E3"/>
    <w:rsid w:val="00BE5FAF"/>
    <w:rsid w:val="00BF17F6"/>
    <w:rsid w:val="00BF52F0"/>
    <w:rsid w:val="00BF5764"/>
    <w:rsid w:val="00C011CE"/>
    <w:rsid w:val="00C01359"/>
    <w:rsid w:val="00C017E7"/>
    <w:rsid w:val="00C01C15"/>
    <w:rsid w:val="00C01C3B"/>
    <w:rsid w:val="00C02089"/>
    <w:rsid w:val="00C02DDF"/>
    <w:rsid w:val="00C0577A"/>
    <w:rsid w:val="00C06EA0"/>
    <w:rsid w:val="00C16179"/>
    <w:rsid w:val="00C1761B"/>
    <w:rsid w:val="00C268A9"/>
    <w:rsid w:val="00C3096C"/>
    <w:rsid w:val="00C31E3E"/>
    <w:rsid w:val="00C35576"/>
    <w:rsid w:val="00C36226"/>
    <w:rsid w:val="00C3644B"/>
    <w:rsid w:val="00C36452"/>
    <w:rsid w:val="00C46091"/>
    <w:rsid w:val="00C47F5D"/>
    <w:rsid w:val="00C5022A"/>
    <w:rsid w:val="00C5027C"/>
    <w:rsid w:val="00C513E4"/>
    <w:rsid w:val="00C5392A"/>
    <w:rsid w:val="00C53FC3"/>
    <w:rsid w:val="00C55E76"/>
    <w:rsid w:val="00C5796E"/>
    <w:rsid w:val="00C603F8"/>
    <w:rsid w:val="00C62BCD"/>
    <w:rsid w:val="00C638B0"/>
    <w:rsid w:val="00C63F9E"/>
    <w:rsid w:val="00C642D7"/>
    <w:rsid w:val="00C64549"/>
    <w:rsid w:val="00C710E1"/>
    <w:rsid w:val="00C730E0"/>
    <w:rsid w:val="00C73C89"/>
    <w:rsid w:val="00C74C0E"/>
    <w:rsid w:val="00C753FF"/>
    <w:rsid w:val="00C76018"/>
    <w:rsid w:val="00C8315B"/>
    <w:rsid w:val="00C85132"/>
    <w:rsid w:val="00C90AA2"/>
    <w:rsid w:val="00CA38B1"/>
    <w:rsid w:val="00CB0BCB"/>
    <w:rsid w:val="00CB2E08"/>
    <w:rsid w:val="00CB63AB"/>
    <w:rsid w:val="00CB6A45"/>
    <w:rsid w:val="00CB6E6D"/>
    <w:rsid w:val="00CC2C57"/>
    <w:rsid w:val="00CC39D7"/>
    <w:rsid w:val="00CC4ED4"/>
    <w:rsid w:val="00CC5565"/>
    <w:rsid w:val="00CC566B"/>
    <w:rsid w:val="00CC75BC"/>
    <w:rsid w:val="00CC7F5B"/>
    <w:rsid w:val="00CD2BC1"/>
    <w:rsid w:val="00CD3932"/>
    <w:rsid w:val="00CD6938"/>
    <w:rsid w:val="00CE3CFD"/>
    <w:rsid w:val="00CE4832"/>
    <w:rsid w:val="00CF696A"/>
    <w:rsid w:val="00CF7170"/>
    <w:rsid w:val="00D006C3"/>
    <w:rsid w:val="00D01E4F"/>
    <w:rsid w:val="00D0214A"/>
    <w:rsid w:val="00D022CD"/>
    <w:rsid w:val="00D02DCB"/>
    <w:rsid w:val="00D10DF0"/>
    <w:rsid w:val="00D126FC"/>
    <w:rsid w:val="00D13935"/>
    <w:rsid w:val="00D1470B"/>
    <w:rsid w:val="00D16824"/>
    <w:rsid w:val="00D172E4"/>
    <w:rsid w:val="00D177E6"/>
    <w:rsid w:val="00D20C8E"/>
    <w:rsid w:val="00D218DF"/>
    <w:rsid w:val="00D2264D"/>
    <w:rsid w:val="00D2494A"/>
    <w:rsid w:val="00D2495B"/>
    <w:rsid w:val="00D27E9A"/>
    <w:rsid w:val="00D30C1E"/>
    <w:rsid w:val="00D32091"/>
    <w:rsid w:val="00D33A22"/>
    <w:rsid w:val="00D34202"/>
    <w:rsid w:val="00D3508B"/>
    <w:rsid w:val="00D36246"/>
    <w:rsid w:val="00D37193"/>
    <w:rsid w:val="00D37D67"/>
    <w:rsid w:val="00D4066E"/>
    <w:rsid w:val="00D41767"/>
    <w:rsid w:val="00D41B9B"/>
    <w:rsid w:val="00D459B9"/>
    <w:rsid w:val="00D4669C"/>
    <w:rsid w:val="00D47ABD"/>
    <w:rsid w:val="00D54944"/>
    <w:rsid w:val="00D5497C"/>
    <w:rsid w:val="00D55995"/>
    <w:rsid w:val="00D55FCF"/>
    <w:rsid w:val="00D602C8"/>
    <w:rsid w:val="00D648E6"/>
    <w:rsid w:val="00D67963"/>
    <w:rsid w:val="00D67D05"/>
    <w:rsid w:val="00D7026A"/>
    <w:rsid w:val="00D711D4"/>
    <w:rsid w:val="00D71B5A"/>
    <w:rsid w:val="00D75C6E"/>
    <w:rsid w:val="00D82756"/>
    <w:rsid w:val="00D83326"/>
    <w:rsid w:val="00D834B3"/>
    <w:rsid w:val="00D83A5A"/>
    <w:rsid w:val="00D85690"/>
    <w:rsid w:val="00D86BC3"/>
    <w:rsid w:val="00D87187"/>
    <w:rsid w:val="00D87BB1"/>
    <w:rsid w:val="00D905B6"/>
    <w:rsid w:val="00D92A1B"/>
    <w:rsid w:val="00D95168"/>
    <w:rsid w:val="00DA0849"/>
    <w:rsid w:val="00DA0AE8"/>
    <w:rsid w:val="00DA2252"/>
    <w:rsid w:val="00DA3452"/>
    <w:rsid w:val="00DA3EEE"/>
    <w:rsid w:val="00DB2469"/>
    <w:rsid w:val="00DB3C84"/>
    <w:rsid w:val="00DB3CE3"/>
    <w:rsid w:val="00DB58C8"/>
    <w:rsid w:val="00DB79C7"/>
    <w:rsid w:val="00DB79DF"/>
    <w:rsid w:val="00DC1B35"/>
    <w:rsid w:val="00DC1CB1"/>
    <w:rsid w:val="00DC4146"/>
    <w:rsid w:val="00DD1FE4"/>
    <w:rsid w:val="00DD3AB7"/>
    <w:rsid w:val="00DD771C"/>
    <w:rsid w:val="00DE0832"/>
    <w:rsid w:val="00DE31C6"/>
    <w:rsid w:val="00DE390B"/>
    <w:rsid w:val="00DE4A0C"/>
    <w:rsid w:val="00DE50D3"/>
    <w:rsid w:val="00DE6E80"/>
    <w:rsid w:val="00DF23D7"/>
    <w:rsid w:val="00E05AB1"/>
    <w:rsid w:val="00E0764C"/>
    <w:rsid w:val="00E103D0"/>
    <w:rsid w:val="00E1618E"/>
    <w:rsid w:val="00E16715"/>
    <w:rsid w:val="00E17D44"/>
    <w:rsid w:val="00E17F20"/>
    <w:rsid w:val="00E20597"/>
    <w:rsid w:val="00E209FF"/>
    <w:rsid w:val="00E20C21"/>
    <w:rsid w:val="00E213A2"/>
    <w:rsid w:val="00E22C87"/>
    <w:rsid w:val="00E2369F"/>
    <w:rsid w:val="00E24598"/>
    <w:rsid w:val="00E311A9"/>
    <w:rsid w:val="00E339DD"/>
    <w:rsid w:val="00E34883"/>
    <w:rsid w:val="00E361B2"/>
    <w:rsid w:val="00E36D3A"/>
    <w:rsid w:val="00E42D17"/>
    <w:rsid w:val="00E44858"/>
    <w:rsid w:val="00E468DB"/>
    <w:rsid w:val="00E4790A"/>
    <w:rsid w:val="00E505E1"/>
    <w:rsid w:val="00E54D14"/>
    <w:rsid w:val="00E61B86"/>
    <w:rsid w:val="00E634DE"/>
    <w:rsid w:val="00E648C0"/>
    <w:rsid w:val="00E66263"/>
    <w:rsid w:val="00E71BBE"/>
    <w:rsid w:val="00E72DB5"/>
    <w:rsid w:val="00E73B9C"/>
    <w:rsid w:val="00E74925"/>
    <w:rsid w:val="00E806B4"/>
    <w:rsid w:val="00E80806"/>
    <w:rsid w:val="00E82225"/>
    <w:rsid w:val="00E849F0"/>
    <w:rsid w:val="00E84AFA"/>
    <w:rsid w:val="00E86F4C"/>
    <w:rsid w:val="00E8725B"/>
    <w:rsid w:val="00E87526"/>
    <w:rsid w:val="00E90A52"/>
    <w:rsid w:val="00E93741"/>
    <w:rsid w:val="00E9391A"/>
    <w:rsid w:val="00E94BED"/>
    <w:rsid w:val="00E96E9D"/>
    <w:rsid w:val="00E97A8E"/>
    <w:rsid w:val="00EA0B65"/>
    <w:rsid w:val="00EA26F2"/>
    <w:rsid w:val="00EA43DF"/>
    <w:rsid w:val="00EA52DD"/>
    <w:rsid w:val="00EA6E7D"/>
    <w:rsid w:val="00EA71BA"/>
    <w:rsid w:val="00EA7864"/>
    <w:rsid w:val="00EB0996"/>
    <w:rsid w:val="00EB3DD1"/>
    <w:rsid w:val="00EB4E59"/>
    <w:rsid w:val="00EC017C"/>
    <w:rsid w:val="00EC116E"/>
    <w:rsid w:val="00EC286F"/>
    <w:rsid w:val="00EC33A0"/>
    <w:rsid w:val="00EC73DD"/>
    <w:rsid w:val="00EC7B42"/>
    <w:rsid w:val="00ED167F"/>
    <w:rsid w:val="00ED3340"/>
    <w:rsid w:val="00ED6D1C"/>
    <w:rsid w:val="00ED7499"/>
    <w:rsid w:val="00EE05C7"/>
    <w:rsid w:val="00EE0A59"/>
    <w:rsid w:val="00EE1CE6"/>
    <w:rsid w:val="00EE35B3"/>
    <w:rsid w:val="00EE3849"/>
    <w:rsid w:val="00EE606C"/>
    <w:rsid w:val="00EE7899"/>
    <w:rsid w:val="00EF1D41"/>
    <w:rsid w:val="00EF3724"/>
    <w:rsid w:val="00EF3CF7"/>
    <w:rsid w:val="00EF51D0"/>
    <w:rsid w:val="00EF57AB"/>
    <w:rsid w:val="00EF775A"/>
    <w:rsid w:val="00EF7AC0"/>
    <w:rsid w:val="00F04175"/>
    <w:rsid w:val="00F07098"/>
    <w:rsid w:val="00F07BBA"/>
    <w:rsid w:val="00F13708"/>
    <w:rsid w:val="00F14344"/>
    <w:rsid w:val="00F14EB7"/>
    <w:rsid w:val="00F15130"/>
    <w:rsid w:val="00F15C23"/>
    <w:rsid w:val="00F16938"/>
    <w:rsid w:val="00F22CC2"/>
    <w:rsid w:val="00F244AD"/>
    <w:rsid w:val="00F252E5"/>
    <w:rsid w:val="00F261FC"/>
    <w:rsid w:val="00F26BCD"/>
    <w:rsid w:val="00F26E62"/>
    <w:rsid w:val="00F31DEE"/>
    <w:rsid w:val="00F358E2"/>
    <w:rsid w:val="00F36A69"/>
    <w:rsid w:val="00F40FE6"/>
    <w:rsid w:val="00F42360"/>
    <w:rsid w:val="00F43D27"/>
    <w:rsid w:val="00F45AAE"/>
    <w:rsid w:val="00F45CC4"/>
    <w:rsid w:val="00F47B21"/>
    <w:rsid w:val="00F5178F"/>
    <w:rsid w:val="00F52818"/>
    <w:rsid w:val="00F53674"/>
    <w:rsid w:val="00F539E2"/>
    <w:rsid w:val="00F601CE"/>
    <w:rsid w:val="00F613EB"/>
    <w:rsid w:val="00F67B9E"/>
    <w:rsid w:val="00F701F1"/>
    <w:rsid w:val="00F70F0B"/>
    <w:rsid w:val="00F710FD"/>
    <w:rsid w:val="00F717E7"/>
    <w:rsid w:val="00F7192B"/>
    <w:rsid w:val="00F72322"/>
    <w:rsid w:val="00F73AE2"/>
    <w:rsid w:val="00F7402E"/>
    <w:rsid w:val="00F7406B"/>
    <w:rsid w:val="00F7456F"/>
    <w:rsid w:val="00F76347"/>
    <w:rsid w:val="00F769A4"/>
    <w:rsid w:val="00F8030B"/>
    <w:rsid w:val="00F80464"/>
    <w:rsid w:val="00F80492"/>
    <w:rsid w:val="00F84451"/>
    <w:rsid w:val="00F85899"/>
    <w:rsid w:val="00F85F52"/>
    <w:rsid w:val="00F90098"/>
    <w:rsid w:val="00F94AF8"/>
    <w:rsid w:val="00F94D46"/>
    <w:rsid w:val="00F9672D"/>
    <w:rsid w:val="00F96AFA"/>
    <w:rsid w:val="00FA0084"/>
    <w:rsid w:val="00FA0EC6"/>
    <w:rsid w:val="00FA251B"/>
    <w:rsid w:val="00FA3D04"/>
    <w:rsid w:val="00FA3D7B"/>
    <w:rsid w:val="00FA551B"/>
    <w:rsid w:val="00FB24A6"/>
    <w:rsid w:val="00FB59AD"/>
    <w:rsid w:val="00FB5C86"/>
    <w:rsid w:val="00FB5D14"/>
    <w:rsid w:val="00FC0090"/>
    <w:rsid w:val="00FC343F"/>
    <w:rsid w:val="00FC3824"/>
    <w:rsid w:val="00FC686E"/>
    <w:rsid w:val="00FC731D"/>
    <w:rsid w:val="00FD05AD"/>
    <w:rsid w:val="00FD267A"/>
    <w:rsid w:val="00FD51EF"/>
    <w:rsid w:val="00FD538F"/>
    <w:rsid w:val="00FD5C4E"/>
    <w:rsid w:val="00FD5C9F"/>
    <w:rsid w:val="00FD616A"/>
    <w:rsid w:val="00FD643F"/>
    <w:rsid w:val="00FE0433"/>
    <w:rsid w:val="00FE0F25"/>
    <w:rsid w:val="00FE7A57"/>
    <w:rsid w:val="00FF0B9F"/>
    <w:rsid w:val="00FF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7A0C76"/>
  <w15:docId w15:val="{50570A4C-09E2-4A48-B92B-3FD9C8593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  <w:lang w:val="es-MX"/>
    </w:rPr>
  </w:style>
  <w:style w:type="paragraph" w:styleId="Ttulo2">
    <w:name w:val="heading 2"/>
    <w:basedOn w:val="Normal"/>
    <w:next w:val="Normal"/>
    <w:qFormat/>
    <w:pPr>
      <w:keepNext/>
      <w:jc w:val="right"/>
      <w:outlineLvl w:val="1"/>
    </w:pPr>
    <w:rPr>
      <w:b/>
      <w:sz w:val="24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 w:val="24"/>
      <w:lang w:val="es-MX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sz w:val="24"/>
      <w:u w:val="single"/>
      <w:lang w:val="es-MX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sz w:val="28"/>
      <w:lang w:val="es-MX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216DF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872C45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216DFD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right"/>
    </w:pPr>
    <w:rPr>
      <w:sz w:val="28"/>
      <w:lang w:val="es-MX"/>
    </w:rPr>
  </w:style>
  <w:style w:type="paragraph" w:styleId="Textodeglobo">
    <w:name w:val="Balloon Text"/>
    <w:basedOn w:val="Normal"/>
    <w:link w:val="TextodegloboCar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11E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nespaciado1">
    <w:name w:val="Sin espaciado1"/>
    <w:uiPriority w:val="99"/>
    <w:rsid w:val="00C47F5D"/>
    <w:rPr>
      <w:rFonts w:ascii="Calibri" w:hAnsi="Calibri"/>
      <w:sz w:val="22"/>
      <w:szCs w:val="22"/>
      <w:lang w:val="es-ES" w:eastAsia="en-US"/>
    </w:rPr>
  </w:style>
  <w:style w:type="paragraph" w:styleId="Sinespaciado">
    <w:name w:val="No Spacing"/>
    <w:uiPriority w:val="99"/>
    <w:qFormat/>
    <w:rsid w:val="004E4EFA"/>
    <w:rPr>
      <w:rFonts w:ascii="Calibri" w:eastAsia="Calibri" w:hAnsi="Calibri"/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unhideWhenUsed/>
    <w:rsid w:val="0032642E"/>
    <w:pPr>
      <w:tabs>
        <w:tab w:val="center" w:pos="4252"/>
        <w:tab w:val="right" w:pos="8504"/>
      </w:tabs>
    </w:pPr>
    <w:rPr>
      <w:rFonts w:ascii="Calibri" w:hAnsi="Calibri"/>
      <w:sz w:val="22"/>
      <w:szCs w:val="22"/>
      <w:lang w:val="es-CL" w:eastAsia="en-US"/>
    </w:rPr>
  </w:style>
  <w:style w:type="character" w:customStyle="1" w:styleId="EncabezadoCar">
    <w:name w:val="Encabezado Car"/>
    <w:link w:val="Encabezado"/>
    <w:rsid w:val="0032642E"/>
    <w:rPr>
      <w:rFonts w:ascii="Calibri" w:hAnsi="Calibri"/>
      <w:sz w:val="22"/>
      <w:szCs w:val="22"/>
      <w:lang w:val="es-CL" w:eastAsia="en-US"/>
    </w:rPr>
  </w:style>
  <w:style w:type="paragraph" w:customStyle="1" w:styleId="Sinespaciado2">
    <w:name w:val="Sin espaciado2"/>
    <w:rsid w:val="00C017E7"/>
    <w:rPr>
      <w:rFonts w:ascii="Calibri" w:hAnsi="Calibri"/>
      <w:sz w:val="22"/>
      <w:szCs w:val="22"/>
      <w:lang w:val="es-ES" w:eastAsia="en-US"/>
    </w:rPr>
  </w:style>
  <w:style w:type="character" w:customStyle="1" w:styleId="TextodegloboCar">
    <w:name w:val="Texto de globo Car"/>
    <w:link w:val="Textodeglobo"/>
    <w:semiHidden/>
    <w:locked/>
    <w:rsid w:val="00A64438"/>
    <w:rPr>
      <w:rFonts w:ascii="Tahoma" w:hAnsi="Tahoma" w:cs="Tahoma"/>
      <w:sz w:val="16"/>
      <w:szCs w:val="16"/>
    </w:rPr>
  </w:style>
  <w:style w:type="character" w:styleId="Hipervnculo">
    <w:name w:val="Hyperlink"/>
    <w:rsid w:val="00C638B0"/>
    <w:rPr>
      <w:color w:val="0000FF"/>
      <w:u w:val="single"/>
    </w:rPr>
  </w:style>
  <w:style w:type="paragraph" w:styleId="Sangradetextonormal">
    <w:name w:val="Body Text Indent"/>
    <w:basedOn w:val="Normal"/>
    <w:link w:val="SangradetextonormalCar"/>
    <w:rsid w:val="00C638B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C638B0"/>
  </w:style>
  <w:style w:type="paragraph" w:customStyle="1" w:styleId="Prrafodelista1">
    <w:name w:val="Párrafo de lista1"/>
    <w:basedOn w:val="Normal"/>
    <w:rsid w:val="00C638B0"/>
    <w:pPr>
      <w:ind w:left="720"/>
      <w:contextualSpacing/>
    </w:pPr>
    <w:rPr>
      <w:rFonts w:eastAsia="Calibri"/>
      <w:sz w:val="24"/>
      <w:szCs w:val="24"/>
    </w:rPr>
  </w:style>
  <w:style w:type="character" w:customStyle="1" w:styleId="Ttulo6Car">
    <w:name w:val="Título 6 Car"/>
    <w:link w:val="Ttulo6"/>
    <w:semiHidden/>
    <w:rsid w:val="00216DFD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8Car">
    <w:name w:val="Título 8 Car"/>
    <w:link w:val="Ttulo8"/>
    <w:semiHidden/>
    <w:rsid w:val="00216DFD"/>
    <w:rPr>
      <w:rFonts w:ascii="Calibri" w:eastAsia="Times New Roman" w:hAnsi="Calibri" w:cs="Times New Roman"/>
      <w:i/>
      <w:iCs/>
      <w:sz w:val="24"/>
      <w:szCs w:val="24"/>
    </w:rPr>
  </w:style>
  <w:style w:type="paragraph" w:styleId="Ttulo">
    <w:name w:val="Title"/>
    <w:basedOn w:val="Normal"/>
    <w:link w:val="TtuloCar"/>
    <w:qFormat/>
    <w:rsid w:val="005F4C49"/>
    <w:pPr>
      <w:jc w:val="center"/>
    </w:pPr>
    <w:rPr>
      <w:rFonts w:ascii="Arial" w:hAnsi="Arial"/>
      <w:b/>
      <w:bCs/>
      <w:sz w:val="24"/>
      <w:szCs w:val="24"/>
      <w:u w:val="single"/>
    </w:rPr>
  </w:style>
  <w:style w:type="character" w:customStyle="1" w:styleId="TtuloCar">
    <w:name w:val="Título Car"/>
    <w:link w:val="Ttulo"/>
    <w:rsid w:val="005F4C49"/>
    <w:rPr>
      <w:rFonts w:ascii="Arial" w:hAnsi="Arial"/>
      <w:b/>
      <w:bCs/>
      <w:sz w:val="24"/>
      <w:szCs w:val="24"/>
      <w:u w:val="single"/>
    </w:rPr>
  </w:style>
  <w:style w:type="character" w:customStyle="1" w:styleId="Ttulo7Car">
    <w:name w:val="Título 7 Car"/>
    <w:link w:val="Ttulo7"/>
    <w:semiHidden/>
    <w:rsid w:val="00872C45"/>
    <w:rPr>
      <w:rFonts w:ascii="Calibri" w:eastAsia="Times New Roman" w:hAnsi="Calibri" w:cs="Times New Roman"/>
      <w:sz w:val="24"/>
      <w:szCs w:val="24"/>
    </w:rPr>
  </w:style>
  <w:style w:type="paragraph" w:styleId="Piedepgina">
    <w:name w:val="footer"/>
    <w:basedOn w:val="Normal"/>
    <w:link w:val="PiedepginaCar"/>
    <w:rsid w:val="009503F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9503F1"/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927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6531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092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microsoft.com/office/2007/relationships/hdphoto" Target="media/hdphoto11.wdp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microsoft.com/office/2007/relationships/hdphoto" Target="media/hdphoto18.wdp"/><Relationship Id="rId55" Type="http://schemas.openxmlformats.org/officeDocument/2006/relationships/image" Target="media/image28.png"/><Relationship Id="rId63" Type="http://schemas.openxmlformats.org/officeDocument/2006/relationships/image" Target="media/image33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7.wdp"/><Relationship Id="rId32" Type="http://schemas.microsoft.com/office/2007/relationships/hdphoto" Target="media/hdphoto10.wdp"/><Relationship Id="rId37" Type="http://schemas.openxmlformats.org/officeDocument/2006/relationships/image" Target="media/image18.png"/><Relationship Id="rId40" Type="http://schemas.microsoft.com/office/2007/relationships/hdphoto" Target="media/hdphoto14.wdp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microsoft.com/office/2007/relationships/hdphoto" Target="media/hdphoto22.wdp"/><Relationship Id="rId66" Type="http://schemas.microsoft.com/office/2007/relationships/hdphoto" Target="media/hdphoto25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microsoft.com/office/2007/relationships/hdphoto" Target="media/hdphoto12.wdp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61" Type="http://schemas.openxmlformats.org/officeDocument/2006/relationships/image" Target="media/image32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microsoft.com/office/2007/relationships/hdphoto" Target="media/hdphoto19.wdp"/><Relationship Id="rId60" Type="http://schemas.openxmlformats.org/officeDocument/2006/relationships/image" Target="media/image31.png"/><Relationship Id="rId65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6.wdp"/><Relationship Id="rId27" Type="http://schemas.microsoft.com/office/2007/relationships/hdphoto" Target="media/hdphoto8.wdp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microsoft.com/office/2007/relationships/hdphoto" Target="media/hdphoto15.wdp"/><Relationship Id="rId48" Type="http://schemas.microsoft.com/office/2007/relationships/hdphoto" Target="media/hdphoto17.wdp"/><Relationship Id="rId56" Type="http://schemas.microsoft.com/office/2007/relationships/hdphoto" Target="media/hdphoto21.wdp"/><Relationship Id="rId64" Type="http://schemas.microsoft.com/office/2007/relationships/hdphoto" Target="media/hdphoto24.wdp"/><Relationship Id="rId69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microsoft.com/office/2007/relationships/hdphoto" Target="media/hdphoto13.wdp"/><Relationship Id="rId46" Type="http://schemas.microsoft.com/office/2007/relationships/hdphoto" Target="media/hdphoto16.wdp"/><Relationship Id="rId59" Type="http://schemas.openxmlformats.org/officeDocument/2006/relationships/image" Target="media/image30.png"/><Relationship Id="rId67" Type="http://schemas.openxmlformats.org/officeDocument/2006/relationships/header" Target="header1.xml"/><Relationship Id="rId20" Type="http://schemas.microsoft.com/office/2007/relationships/hdphoto" Target="media/hdphoto5.wdp"/><Relationship Id="rId41" Type="http://schemas.openxmlformats.org/officeDocument/2006/relationships/image" Target="media/image20.png"/><Relationship Id="rId54" Type="http://schemas.microsoft.com/office/2007/relationships/hdphoto" Target="media/hdphoto20.wdp"/><Relationship Id="rId62" Type="http://schemas.microsoft.com/office/2007/relationships/hdphoto" Target="media/hdphoto23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~wd07.tm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FB213D-1876-4F5A-822B-A77109B19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~wd07.tmp</Template>
  <TotalTime>17</TotalTime>
  <Pages>1</Pages>
  <Words>654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“SANTA LUCIA”</vt:lpstr>
    </vt:vector>
  </TitlesOfParts>
  <Company>RevolucionUnattended</Company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“SANTA LUCIA”</dc:title>
  <dc:creator>Marisol Navarrete Rebolledo</dc:creator>
  <cp:lastModifiedBy>Colegio Jardín Lo Prado</cp:lastModifiedBy>
  <cp:revision>4</cp:revision>
  <cp:lastPrinted>2020-10-21T13:28:00Z</cp:lastPrinted>
  <dcterms:created xsi:type="dcterms:W3CDTF">2020-10-12T03:24:00Z</dcterms:created>
  <dcterms:modified xsi:type="dcterms:W3CDTF">2020-10-21T13:47:00Z</dcterms:modified>
</cp:coreProperties>
</file>